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2C4AB7" w14:textId="17D79C2B" w:rsidR="009A4041" w:rsidRPr="009A4041" w:rsidRDefault="007A5216" w:rsidP="009A4041">
      <w:pPr>
        <w:pStyle w:val="HEADLINE"/>
      </w:pPr>
      <w:r>
        <w:t xml:space="preserve">Daikin´s Guide to Healthy Air in </w:t>
      </w:r>
      <w:proofErr w:type="gramStart"/>
      <w:r>
        <w:t>Winter</w:t>
      </w:r>
      <w:proofErr w:type="gramEnd"/>
    </w:p>
    <w:p w14:paraId="1437C580" w14:textId="782FB66E" w:rsidR="009A4041" w:rsidRDefault="008C692F" w:rsidP="009A4041">
      <w:pPr>
        <w:pStyle w:val="SUBHEADLINE0"/>
      </w:pPr>
      <w:bookmarkStart w:id="0" w:name="_Hlk501548788"/>
      <w:r>
        <w:t xml:space="preserve">Extra dry: This is what winter air is. </w:t>
      </w:r>
      <w:r w:rsidR="007A4D3D">
        <w:t>But it should</w:t>
      </w:r>
      <w:r>
        <w:t xml:space="preserve"> not </w:t>
      </w:r>
      <w:r w:rsidR="007A4D3D">
        <w:t xml:space="preserve">be </w:t>
      </w:r>
      <w:r>
        <w:t>that way</w:t>
      </w:r>
      <w:r w:rsidR="007A4D3D">
        <w:t xml:space="preserve"> </w:t>
      </w:r>
      <w:r>
        <w:t xml:space="preserve">in your home. Just </w:t>
      </w:r>
      <w:r w:rsidR="00477707">
        <w:t>stick to</w:t>
      </w:r>
      <w:r>
        <w:t xml:space="preserve"> some simple rules - and trust the solutions provided by Daikin.</w:t>
      </w:r>
      <w:bookmarkEnd w:id="0"/>
    </w:p>
    <w:p w14:paraId="4A064892" w14:textId="39856783" w:rsidR="00DB0B42" w:rsidRPr="00484871" w:rsidRDefault="00DB0B42" w:rsidP="009A4041">
      <w:pPr>
        <w:rPr>
          <w:b/>
          <w:sz w:val="22"/>
          <w:highlight w:val="yellow"/>
        </w:rPr>
      </w:pPr>
      <w:bookmarkStart w:id="1" w:name="_GoBack"/>
      <w:bookmarkEnd w:id="1"/>
    </w:p>
    <w:p w14:paraId="06BFE8BF" w14:textId="37274F9E" w:rsidR="008C692F" w:rsidRPr="008C692F" w:rsidRDefault="009A4041" w:rsidP="008C692F">
      <w:pPr>
        <w:spacing w:line="240" w:lineRule="auto"/>
        <w:rPr>
          <w:sz w:val="22"/>
        </w:rPr>
      </w:pPr>
      <w:r w:rsidRPr="000471DA">
        <w:rPr>
          <w:b/>
          <w:sz w:val="22"/>
          <w:lang w:val="en-GB"/>
        </w:rPr>
        <w:t xml:space="preserve">Vienna, </w:t>
      </w:r>
      <w:r w:rsidR="000471DA" w:rsidRPr="000471DA">
        <w:rPr>
          <w:b/>
          <w:sz w:val="22"/>
          <w:lang w:val="en-GB"/>
        </w:rPr>
        <w:t>21.12.</w:t>
      </w:r>
      <w:r w:rsidR="000471DA">
        <w:rPr>
          <w:b/>
          <w:sz w:val="22"/>
          <w:lang w:val="en-GB"/>
        </w:rPr>
        <w:t>2017</w:t>
      </w:r>
      <w:r w:rsidRPr="008C692F">
        <w:rPr>
          <w:sz w:val="22"/>
          <w:lang w:val="en-GB"/>
        </w:rPr>
        <w:t xml:space="preserve"> –</w:t>
      </w:r>
      <w:r w:rsidR="00484871" w:rsidRPr="008C692F">
        <w:rPr>
          <w:rFonts w:cstheme="minorHAnsi"/>
          <w:sz w:val="22"/>
          <w:lang w:val="en-GB"/>
        </w:rPr>
        <w:t xml:space="preserve"> </w:t>
      </w:r>
      <w:r w:rsidR="008C692F" w:rsidRPr="008C692F">
        <w:rPr>
          <w:sz w:val="22"/>
        </w:rPr>
        <w:t>Did you know</w:t>
      </w:r>
      <w:r w:rsidR="007A4D3D">
        <w:rPr>
          <w:sz w:val="22"/>
        </w:rPr>
        <w:t xml:space="preserve"> that d</w:t>
      </w:r>
      <w:r w:rsidR="008C692F" w:rsidRPr="008C692F">
        <w:rPr>
          <w:sz w:val="22"/>
        </w:rPr>
        <w:t xml:space="preserve">espite the occasional snow and the </w:t>
      </w:r>
      <w:r w:rsidR="00335565">
        <w:rPr>
          <w:sz w:val="22"/>
        </w:rPr>
        <w:t>seemingly ever</w:t>
      </w:r>
      <w:r w:rsidR="000D0E37">
        <w:rPr>
          <w:sz w:val="22"/>
        </w:rPr>
        <w:t>-</w:t>
      </w:r>
      <w:r w:rsidR="008C692F" w:rsidRPr="004B55F1">
        <w:rPr>
          <w:sz w:val="22"/>
        </w:rPr>
        <w:t>present rain</w:t>
      </w:r>
      <w:r w:rsidR="007A4D3D">
        <w:rPr>
          <w:sz w:val="22"/>
        </w:rPr>
        <w:t>,</w:t>
      </w:r>
      <w:r w:rsidR="008C692F" w:rsidRPr="008C692F">
        <w:rPr>
          <w:sz w:val="22"/>
        </w:rPr>
        <w:t xml:space="preserve"> wintertime is </w:t>
      </w:r>
      <w:r w:rsidR="008C692F" w:rsidRPr="004B55F1">
        <w:rPr>
          <w:sz w:val="22"/>
        </w:rPr>
        <w:t>a fully</w:t>
      </w:r>
      <w:r w:rsidR="000D0E37">
        <w:rPr>
          <w:sz w:val="22"/>
        </w:rPr>
        <w:t xml:space="preserve"> </w:t>
      </w:r>
      <w:r w:rsidR="007A4D3D">
        <w:rPr>
          <w:sz w:val="22"/>
        </w:rPr>
        <w:t xml:space="preserve">fledged </w:t>
      </w:r>
      <w:r w:rsidR="008C692F" w:rsidRPr="008C692F">
        <w:rPr>
          <w:sz w:val="22"/>
        </w:rPr>
        <w:t>dry</w:t>
      </w:r>
      <w:r w:rsidR="007A4D3D">
        <w:rPr>
          <w:sz w:val="22"/>
        </w:rPr>
        <w:t xml:space="preserve"> </w:t>
      </w:r>
      <w:r w:rsidR="008C692F" w:rsidRPr="008C692F">
        <w:rPr>
          <w:sz w:val="22"/>
        </w:rPr>
        <w:t>season</w:t>
      </w:r>
      <w:r w:rsidR="007A4D3D">
        <w:rPr>
          <w:sz w:val="22"/>
        </w:rPr>
        <w:t>?</w:t>
      </w:r>
      <w:r w:rsidR="007A4D3D" w:rsidRPr="008C692F">
        <w:rPr>
          <w:sz w:val="22"/>
        </w:rPr>
        <w:t xml:space="preserve"> </w:t>
      </w:r>
      <w:r w:rsidR="008C692F" w:rsidRPr="008C692F">
        <w:rPr>
          <w:sz w:val="22"/>
        </w:rPr>
        <w:t>As a matter of fact</w:t>
      </w:r>
      <w:r w:rsidR="00335565">
        <w:rPr>
          <w:sz w:val="22"/>
        </w:rPr>
        <w:t>,</w:t>
      </w:r>
      <w:r w:rsidR="008C692F" w:rsidRPr="008C692F">
        <w:rPr>
          <w:sz w:val="22"/>
        </w:rPr>
        <w:t xml:space="preserve"> </w:t>
      </w:r>
      <w:bookmarkStart w:id="2" w:name="_Hlk501548916"/>
      <w:r w:rsidR="008C692F" w:rsidRPr="008C692F">
        <w:rPr>
          <w:sz w:val="22"/>
        </w:rPr>
        <w:t xml:space="preserve">winter air is a </w:t>
      </w:r>
      <w:r w:rsidR="007A4D3D">
        <w:rPr>
          <w:sz w:val="22"/>
        </w:rPr>
        <w:t xml:space="preserve">twin </w:t>
      </w:r>
      <w:r w:rsidR="008C692F" w:rsidRPr="008C692F">
        <w:rPr>
          <w:sz w:val="22"/>
        </w:rPr>
        <w:t>challenge to your health: Cold air holds less m</w:t>
      </w:r>
      <w:r w:rsidR="008C692F">
        <w:rPr>
          <w:sz w:val="22"/>
        </w:rPr>
        <w:t>oisture and indoor heating make</w:t>
      </w:r>
      <w:r w:rsidR="007A4D3D">
        <w:rPr>
          <w:sz w:val="22"/>
        </w:rPr>
        <w:t>s</w:t>
      </w:r>
      <w:r w:rsidR="008C692F" w:rsidRPr="008C692F">
        <w:rPr>
          <w:sz w:val="22"/>
        </w:rPr>
        <w:t xml:space="preserve"> air extra dry. Sealing your home against drafts and leaks does not solve the problem</w:t>
      </w:r>
      <w:bookmarkEnd w:id="2"/>
      <w:r w:rsidR="008C692F" w:rsidRPr="008C692F">
        <w:rPr>
          <w:sz w:val="22"/>
        </w:rPr>
        <w:t xml:space="preserve">. </w:t>
      </w:r>
      <w:r w:rsidR="007A4D3D">
        <w:rPr>
          <w:sz w:val="22"/>
        </w:rPr>
        <w:t>On</w:t>
      </w:r>
      <w:r w:rsidR="007A4D3D" w:rsidRPr="008C692F">
        <w:rPr>
          <w:sz w:val="22"/>
        </w:rPr>
        <w:t xml:space="preserve"> </w:t>
      </w:r>
      <w:r w:rsidR="008C692F" w:rsidRPr="008C692F">
        <w:rPr>
          <w:sz w:val="22"/>
        </w:rPr>
        <w:t>the contrary</w:t>
      </w:r>
      <w:r w:rsidR="007A4D3D">
        <w:rPr>
          <w:sz w:val="22"/>
        </w:rPr>
        <w:t>,</w:t>
      </w:r>
      <w:r w:rsidR="008C692F" w:rsidRPr="008C692F">
        <w:rPr>
          <w:sz w:val="22"/>
        </w:rPr>
        <w:t xml:space="preserve"> it </w:t>
      </w:r>
      <w:r w:rsidR="000D0E37">
        <w:rPr>
          <w:sz w:val="22"/>
        </w:rPr>
        <w:t>makes</w:t>
      </w:r>
      <w:r w:rsidR="008C692F" w:rsidRPr="008C692F">
        <w:rPr>
          <w:sz w:val="22"/>
        </w:rPr>
        <w:t xml:space="preserve"> them</w:t>
      </w:r>
      <w:r w:rsidR="000D0E37">
        <w:rPr>
          <w:sz w:val="22"/>
        </w:rPr>
        <w:t xml:space="preserve"> worse</w:t>
      </w:r>
      <w:r w:rsidR="008C692F" w:rsidRPr="008C692F">
        <w:rPr>
          <w:sz w:val="22"/>
        </w:rPr>
        <w:t xml:space="preserve">. </w:t>
      </w:r>
      <w:proofErr w:type="gramStart"/>
      <w:r w:rsidR="000D0E37">
        <w:rPr>
          <w:sz w:val="22"/>
        </w:rPr>
        <w:t>Insufficient</w:t>
      </w:r>
      <w:r w:rsidR="000D0E37" w:rsidRPr="008C692F">
        <w:rPr>
          <w:sz w:val="22"/>
        </w:rPr>
        <w:t xml:space="preserve"> </w:t>
      </w:r>
      <w:r w:rsidR="008C692F" w:rsidRPr="008C692F">
        <w:rPr>
          <w:sz w:val="22"/>
        </w:rPr>
        <w:t>circulation, overheating and poor air quality lead to infections, flu, itchy skin and never</w:t>
      </w:r>
      <w:r w:rsidR="007A4D3D">
        <w:rPr>
          <w:sz w:val="22"/>
        </w:rPr>
        <w:t>-</w:t>
      </w:r>
      <w:r w:rsidR="008C692F" w:rsidRPr="008C692F">
        <w:rPr>
          <w:sz w:val="22"/>
        </w:rPr>
        <w:t>ending colds.</w:t>
      </w:r>
      <w:proofErr w:type="gramEnd"/>
      <w:r w:rsidR="008C692F" w:rsidRPr="008C692F">
        <w:rPr>
          <w:sz w:val="22"/>
        </w:rPr>
        <w:t xml:space="preserve"> </w:t>
      </w:r>
    </w:p>
    <w:p w14:paraId="0B508FED" w14:textId="1D593773" w:rsidR="008C692F" w:rsidRDefault="008C692F" w:rsidP="008C692F">
      <w:pPr>
        <w:spacing w:line="240" w:lineRule="auto"/>
        <w:rPr>
          <w:sz w:val="22"/>
        </w:rPr>
      </w:pPr>
      <w:r w:rsidRPr="008C692F">
        <w:rPr>
          <w:sz w:val="22"/>
        </w:rPr>
        <w:t>Yet it is so easy to improve air quality and thereby get your health back under control. Just follow these simple rules.</w:t>
      </w:r>
    </w:p>
    <w:p w14:paraId="2CAE34D7" w14:textId="362B4721" w:rsidR="008C692F" w:rsidRPr="008C692F" w:rsidRDefault="00AB7D17" w:rsidP="008C692F">
      <w:pPr>
        <w:shd w:val="clear" w:color="auto" w:fill="FFFFFF"/>
        <w:spacing w:before="100" w:beforeAutospacing="1" w:after="100" w:afterAutospacing="1"/>
        <w:outlineLvl w:val="1"/>
        <w:rPr>
          <w:rFonts w:eastAsia="MS Mincho" w:cs="Times New Roman"/>
          <w:bCs/>
          <w:color w:val="5F5F5F" w:themeColor="background2"/>
          <w:sz w:val="32"/>
          <w:szCs w:val="26"/>
        </w:rPr>
      </w:pPr>
      <w:r>
        <w:rPr>
          <w:rFonts w:eastAsia="MS Mincho" w:cs="Times New Roman"/>
          <w:bCs/>
          <w:color w:val="5F5F5F" w:themeColor="background2"/>
          <w:sz w:val="32"/>
          <w:szCs w:val="26"/>
        </w:rPr>
        <w:t>Let the air circulate</w:t>
      </w:r>
      <w:r w:rsidR="008C692F">
        <w:rPr>
          <w:rFonts w:eastAsia="MS Mincho" w:cs="Times New Roman"/>
          <w:bCs/>
          <w:color w:val="5F5F5F" w:themeColor="background2"/>
          <w:sz w:val="32"/>
          <w:szCs w:val="26"/>
        </w:rPr>
        <w:br/>
      </w:r>
      <w:r w:rsidR="008C692F" w:rsidRPr="008C692F">
        <w:rPr>
          <w:sz w:val="22"/>
        </w:rPr>
        <w:t xml:space="preserve">Keep the air flowing. Airing with </w:t>
      </w:r>
      <w:r w:rsidR="007A4D3D">
        <w:rPr>
          <w:sz w:val="22"/>
        </w:rPr>
        <w:t xml:space="preserve">the </w:t>
      </w:r>
      <w:r w:rsidR="008C692F" w:rsidRPr="008C692F">
        <w:rPr>
          <w:sz w:val="22"/>
        </w:rPr>
        <w:t>windows fully open enables indoor air to</w:t>
      </w:r>
      <w:r w:rsidR="008C692F">
        <w:rPr>
          <w:sz w:val="22"/>
        </w:rPr>
        <w:t xml:space="preserve"> b</w:t>
      </w:r>
      <w:r w:rsidR="008C692F" w:rsidRPr="008C692F">
        <w:rPr>
          <w:sz w:val="22"/>
        </w:rPr>
        <w:t xml:space="preserve">e exchanged in the </w:t>
      </w:r>
      <w:proofErr w:type="gramStart"/>
      <w:r w:rsidR="008C692F" w:rsidRPr="008C692F">
        <w:rPr>
          <w:sz w:val="22"/>
        </w:rPr>
        <w:t>shortest</w:t>
      </w:r>
      <w:proofErr w:type="gramEnd"/>
      <w:r w:rsidR="008C692F" w:rsidRPr="008C692F">
        <w:rPr>
          <w:sz w:val="22"/>
        </w:rPr>
        <w:t xml:space="preserve"> possible time without cooling walls. And it has been proved to be far more effective than </w:t>
      </w:r>
      <w:r w:rsidR="008C692F" w:rsidRPr="004B55F1">
        <w:rPr>
          <w:sz w:val="22"/>
        </w:rPr>
        <w:t>tilt</w:t>
      </w:r>
      <w:r w:rsidR="008C692F" w:rsidRPr="008C692F">
        <w:rPr>
          <w:sz w:val="22"/>
        </w:rPr>
        <w:t xml:space="preserve"> ventilating for hours. Make use of </w:t>
      </w:r>
      <w:r w:rsidR="007A4D3D">
        <w:rPr>
          <w:sz w:val="22"/>
        </w:rPr>
        <w:t xml:space="preserve">the </w:t>
      </w:r>
      <w:r w:rsidR="008C692F" w:rsidRPr="008C692F">
        <w:rPr>
          <w:sz w:val="22"/>
        </w:rPr>
        <w:t xml:space="preserve">bathroom and kitchen </w:t>
      </w:r>
      <w:r w:rsidR="008C692F" w:rsidRPr="004B55F1">
        <w:rPr>
          <w:sz w:val="22"/>
        </w:rPr>
        <w:t>exhaust</w:t>
      </w:r>
      <w:r w:rsidR="008C692F" w:rsidRPr="008C692F">
        <w:rPr>
          <w:sz w:val="22"/>
        </w:rPr>
        <w:t xml:space="preserve"> fans. Whatever you do</w:t>
      </w:r>
      <w:r w:rsidR="007A4D3D">
        <w:rPr>
          <w:sz w:val="22"/>
        </w:rPr>
        <w:t>,</w:t>
      </w:r>
      <w:r w:rsidR="008C692F" w:rsidRPr="008C692F">
        <w:rPr>
          <w:sz w:val="22"/>
        </w:rPr>
        <w:t xml:space="preserve"> </w:t>
      </w:r>
      <w:proofErr w:type="gramStart"/>
      <w:r w:rsidR="007A4D3D">
        <w:rPr>
          <w:sz w:val="22"/>
        </w:rPr>
        <w:t>keep</w:t>
      </w:r>
      <w:r w:rsidR="007A4D3D" w:rsidRPr="008C692F">
        <w:rPr>
          <w:sz w:val="22"/>
        </w:rPr>
        <w:t xml:space="preserve"> </w:t>
      </w:r>
      <w:r w:rsidR="008C692F" w:rsidRPr="008C692F">
        <w:rPr>
          <w:sz w:val="22"/>
        </w:rPr>
        <w:t>the air</w:t>
      </w:r>
      <w:proofErr w:type="gramEnd"/>
      <w:r w:rsidR="007A4D3D">
        <w:rPr>
          <w:sz w:val="22"/>
        </w:rPr>
        <w:t xml:space="preserve"> moving</w:t>
      </w:r>
      <w:r w:rsidR="008C692F" w:rsidRPr="008C692F">
        <w:rPr>
          <w:sz w:val="22"/>
        </w:rPr>
        <w:t>.</w:t>
      </w:r>
    </w:p>
    <w:p w14:paraId="322DE95C" w14:textId="6405B59B" w:rsidR="008C692F" w:rsidRDefault="008C692F" w:rsidP="008C692F">
      <w:pPr>
        <w:spacing w:line="240" w:lineRule="auto"/>
        <w:rPr>
          <w:sz w:val="22"/>
        </w:rPr>
      </w:pPr>
      <w:r w:rsidRPr="008C692F">
        <w:rPr>
          <w:sz w:val="22"/>
        </w:rPr>
        <w:t xml:space="preserve">Keep an eye on your heating appliances. </w:t>
      </w:r>
      <w:r w:rsidR="007A4D3D">
        <w:rPr>
          <w:sz w:val="22"/>
        </w:rPr>
        <w:t>Get</w:t>
      </w:r>
      <w:r w:rsidR="007A4D3D" w:rsidRPr="008C692F">
        <w:rPr>
          <w:sz w:val="22"/>
        </w:rPr>
        <w:t xml:space="preserve"> </w:t>
      </w:r>
      <w:r w:rsidRPr="008C692F">
        <w:rPr>
          <w:sz w:val="22"/>
        </w:rPr>
        <w:t>them check</w:t>
      </w:r>
      <w:r w:rsidR="00EE0087">
        <w:rPr>
          <w:sz w:val="22"/>
        </w:rPr>
        <w:t>ed</w:t>
      </w:r>
      <w:r w:rsidRPr="008C692F">
        <w:rPr>
          <w:sz w:val="22"/>
        </w:rPr>
        <w:t xml:space="preserve"> and service</w:t>
      </w:r>
      <w:r w:rsidR="00EE0087">
        <w:rPr>
          <w:sz w:val="22"/>
        </w:rPr>
        <w:t>d</w:t>
      </w:r>
      <w:r w:rsidRPr="008C692F">
        <w:rPr>
          <w:sz w:val="22"/>
        </w:rPr>
        <w:t xml:space="preserve"> by an expert </w:t>
      </w:r>
      <w:r w:rsidR="00703321">
        <w:rPr>
          <w:sz w:val="22"/>
        </w:rPr>
        <w:t>once a year</w:t>
      </w:r>
      <w:r w:rsidRPr="008C692F">
        <w:rPr>
          <w:sz w:val="22"/>
        </w:rPr>
        <w:t xml:space="preserve">. Change </w:t>
      </w:r>
      <w:proofErr w:type="gramStart"/>
      <w:r w:rsidRPr="008C692F">
        <w:rPr>
          <w:sz w:val="22"/>
        </w:rPr>
        <w:t xml:space="preserve">air filters </w:t>
      </w:r>
      <w:r w:rsidR="00703321">
        <w:rPr>
          <w:sz w:val="22"/>
        </w:rPr>
        <w:t xml:space="preserve">at least every three years </w:t>
      </w:r>
      <w:r w:rsidRPr="008C692F">
        <w:rPr>
          <w:sz w:val="22"/>
        </w:rPr>
        <w:t>and clean</w:t>
      </w:r>
      <w:proofErr w:type="gramEnd"/>
      <w:r w:rsidRPr="008C692F">
        <w:rPr>
          <w:sz w:val="22"/>
        </w:rPr>
        <w:t xml:space="preserve"> out ducts and chimneys</w:t>
      </w:r>
      <w:r w:rsidR="00703321">
        <w:rPr>
          <w:sz w:val="22"/>
        </w:rPr>
        <w:t xml:space="preserve"> regularly</w:t>
      </w:r>
      <w:r w:rsidRPr="008C692F">
        <w:rPr>
          <w:sz w:val="22"/>
        </w:rPr>
        <w:t xml:space="preserve">. Not only to </w:t>
      </w:r>
      <w:r w:rsidR="00AB7D17">
        <w:rPr>
          <w:sz w:val="22"/>
        </w:rPr>
        <w:t>reduce</w:t>
      </w:r>
      <w:r w:rsidRPr="008C692F">
        <w:rPr>
          <w:sz w:val="22"/>
        </w:rPr>
        <w:t xml:space="preserve"> energy costs</w:t>
      </w:r>
      <w:r w:rsidR="00AB7D17">
        <w:rPr>
          <w:sz w:val="22"/>
        </w:rPr>
        <w:t>,</w:t>
      </w:r>
      <w:r w:rsidRPr="008C692F">
        <w:rPr>
          <w:sz w:val="22"/>
        </w:rPr>
        <w:t xml:space="preserve"> but to prevent </w:t>
      </w:r>
      <w:r w:rsidR="00AB7D17">
        <w:rPr>
          <w:sz w:val="22"/>
        </w:rPr>
        <w:t>stale</w:t>
      </w:r>
      <w:r w:rsidR="00AB7D17" w:rsidRPr="008C692F">
        <w:rPr>
          <w:sz w:val="22"/>
        </w:rPr>
        <w:t xml:space="preserve"> </w:t>
      </w:r>
      <w:r w:rsidRPr="008C692F">
        <w:rPr>
          <w:sz w:val="22"/>
        </w:rPr>
        <w:t>air</w:t>
      </w:r>
      <w:r w:rsidR="00EE0087">
        <w:rPr>
          <w:sz w:val="22"/>
        </w:rPr>
        <w:t xml:space="preserve"> </w:t>
      </w:r>
      <w:r w:rsidR="000D0E37">
        <w:rPr>
          <w:sz w:val="22"/>
        </w:rPr>
        <w:t xml:space="preserve">from </w:t>
      </w:r>
      <w:r w:rsidR="00AB7D17">
        <w:rPr>
          <w:sz w:val="22"/>
        </w:rPr>
        <w:t>accumulating</w:t>
      </w:r>
      <w:r w:rsidRPr="008C692F">
        <w:rPr>
          <w:sz w:val="22"/>
        </w:rPr>
        <w:t>.</w:t>
      </w:r>
    </w:p>
    <w:p w14:paraId="05D6D441" w14:textId="26528CBC" w:rsidR="008C692F" w:rsidRPr="00D641CE" w:rsidRDefault="00AB7D17" w:rsidP="00D641CE">
      <w:pPr>
        <w:shd w:val="clear" w:color="auto" w:fill="FFFFFF"/>
        <w:spacing w:before="100" w:beforeAutospacing="1" w:after="100" w:afterAutospacing="1"/>
        <w:outlineLvl w:val="1"/>
        <w:rPr>
          <w:rFonts w:eastAsia="MS Mincho" w:cs="Times New Roman"/>
          <w:bCs/>
          <w:color w:val="5F5F5F" w:themeColor="background2"/>
          <w:sz w:val="32"/>
          <w:szCs w:val="26"/>
        </w:rPr>
      </w:pPr>
      <w:r>
        <w:rPr>
          <w:rFonts w:eastAsia="MS Mincho" w:cs="Times New Roman"/>
          <w:bCs/>
          <w:color w:val="5F5F5F" w:themeColor="background2"/>
          <w:sz w:val="32"/>
          <w:szCs w:val="26"/>
        </w:rPr>
        <w:t>Control the humidity</w:t>
      </w:r>
      <w:r w:rsidR="00D641CE">
        <w:rPr>
          <w:rFonts w:eastAsia="MS Mincho" w:cs="Times New Roman"/>
          <w:bCs/>
          <w:color w:val="5F5F5F" w:themeColor="background2"/>
          <w:sz w:val="32"/>
          <w:szCs w:val="26"/>
        </w:rPr>
        <w:br/>
      </w:r>
      <w:r w:rsidR="008C692F" w:rsidRPr="008C692F">
        <w:rPr>
          <w:sz w:val="22"/>
        </w:rPr>
        <w:t>Make sure you control the humidity in your home. A humidifier may be a great idea but if it produces too much moisture (more than 40</w:t>
      </w:r>
      <w:r>
        <w:rPr>
          <w:sz w:val="22"/>
        </w:rPr>
        <w:t>-</w:t>
      </w:r>
      <w:r w:rsidR="008C692F" w:rsidRPr="008C692F">
        <w:rPr>
          <w:sz w:val="22"/>
        </w:rPr>
        <w:t xml:space="preserve"> 55%)</w:t>
      </w:r>
      <w:r>
        <w:rPr>
          <w:sz w:val="22"/>
        </w:rPr>
        <w:t>,</w:t>
      </w:r>
      <w:r w:rsidR="008C692F" w:rsidRPr="008C692F">
        <w:rPr>
          <w:sz w:val="22"/>
        </w:rPr>
        <w:t xml:space="preserve"> it can lead to mold spores and condensation.</w:t>
      </w:r>
    </w:p>
    <w:p w14:paraId="4DCD426F" w14:textId="0B585CE8" w:rsidR="00703321" w:rsidRDefault="008C692F" w:rsidP="006017E0">
      <w:pPr>
        <w:shd w:val="clear" w:color="auto" w:fill="FFFFFF"/>
        <w:spacing w:before="100" w:beforeAutospacing="1" w:after="100" w:afterAutospacing="1"/>
        <w:outlineLvl w:val="1"/>
        <w:rPr>
          <w:sz w:val="22"/>
        </w:rPr>
      </w:pPr>
      <w:r w:rsidRPr="008C692F">
        <w:rPr>
          <w:sz w:val="22"/>
        </w:rPr>
        <w:t>Or just rely on Daikin</w:t>
      </w:r>
      <w:r w:rsidR="00AB7D17">
        <w:rPr>
          <w:sz w:val="22"/>
        </w:rPr>
        <w:t>’s</w:t>
      </w:r>
      <w:r w:rsidRPr="008C692F">
        <w:rPr>
          <w:sz w:val="22"/>
        </w:rPr>
        <w:t xml:space="preserve"> </w:t>
      </w:r>
      <w:r w:rsidR="00420E1F">
        <w:rPr>
          <w:sz w:val="22"/>
        </w:rPr>
        <w:t xml:space="preserve">solutions </w:t>
      </w:r>
      <w:r>
        <w:rPr>
          <w:sz w:val="22"/>
        </w:rPr>
        <w:t>to</w:t>
      </w:r>
      <w:r w:rsidRPr="008C692F">
        <w:rPr>
          <w:sz w:val="22"/>
        </w:rPr>
        <w:t xml:space="preserve"> </w:t>
      </w:r>
      <w:r w:rsidR="00AB7D17">
        <w:rPr>
          <w:sz w:val="22"/>
        </w:rPr>
        <w:t>make</w:t>
      </w:r>
      <w:r w:rsidR="000D0E37">
        <w:rPr>
          <w:sz w:val="22"/>
        </w:rPr>
        <w:t xml:space="preserve"> your</w:t>
      </w:r>
      <w:r w:rsidRPr="008C692F">
        <w:rPr>
          <w:sz w:val="22"/>
        </w:rPr>
        <w:t xml:space="preserve"> life</w:t>
      </w:r>
      <w:r w:rsidR="00AB7D17">
        <w:rPr>
          <w:sz w:val="22"/>
        </w:rPr>
        <w:t xml:space="preserve"> easier</w:t>
      </w:r>
      <w:r w:rsidRPr="008C692F">
        <w:rPr>
          <w:sz w:val="22"/>
        </w:rPr>
        <w:t>.</w:t>
      </w:r>
      <w:r w:rsidR="00D26520">
        <w:rPr>
          <w:sz w:val="22"/>
        </w:rPr>
        <w:t xml:space="preserve"> </w:t>
      </w:r>
      <w:r w:rsidR="00420E1F">
        <w:rPr>
          <w:sz w:val="22"/>
        </w:rPr>
        <w:t xml:space="preserve">Daikin </w:t>
      </w:r>
      <w:r w:rsidRPr="008C692F">
        <w:rPr>
          <w:sz w:val="22"/>
        </w:rPr>
        <w:t>provide</w:t>
      </w:r>
      <w:r w:rsidR="00420E1F">
        <w:rPr>
          <w:sz w:val="22"/>
        </w:rPr>
        <w:t>s</w:t>
      </w:r>
      <w:r w:rsidRPr="008C692F">
        <w:rPr>
          <w:sz w:val="22"/>
        </w:rPr>
        <w:t xml:space="preserve"> you and your home with fresh and filtered air</w:t>
      </w:r>
      <w:r w:rsidR="00720E13">
        <w:rPr>
          <w:sz w:val="22"/>
        </w:rPr>
        <w:t>.</w:t>
      </w:r>
      <w:r w:rsidR="00596E8C">
        <w:rPr>
          <w:sz w:val="22"/>
        </w:rPr>
        <w:t xml:space="preserve"> </w:t>
      </w:r>
      <w:r w:rsidR="00720E13">
        <w:rPr>
          <w:sz w:val="22"/>
        </w:rPr>
        <w:t>A</w:t>
      </w:r>
      <w:r w:rsidR="00596E8C">
        <w:rPr>
          <w:sz w:val="22"/>
        </w:rPr>
        <w:t>nd with solution</w:t>
      </w:r>
      <w:r w:rsidR="00720E13">
        <w:rPr>
          <w:sz w:val="22"/>
        </w:rPr>
        <w:t>s</w:t>
      </w:r>
      <w:r w:rsidR="00596E8C">
        <w:rPr>
          <w:sz w:val="22"/>
        </w:rPr>
        <w:t xml:space="preserve"> </w:t>
      </w:r>
      <w:r w:rsidR="00AB7D17">
        <w:rPr>
          <w:sz w:val="22"/>
        </w:rPr>
        <w:t xml:space="preserve">such </w:t>
      </w:r>
      <w:r w:rsidR="00596E8C">
        <w:rPr>
          <w:sz w:val="22"/>
        </w:rPr>
        <w:t xml:space="preserve">as </w:t>
      </w:r>
      <w:proofErr w:type="spellStart"/>
      <w:r w:rsidR="00596E8C">
        <w:rPr>
          <w:sz w:val="22"/>
        </w:rPr>
        <w:t>Ururu</w:t>
      </w:r>
      <w:proofErr w:type="spellEnd"/>
      <w:r w:rsidR="00596E8C">
        <w:rPr>
          <w:sz w:val="22"/>
        </w:rPr>
        <w:t xml:space="preserve"> </w:t>
      </w:r>
      <w:proofErr w:type="spellStart"/>
      <w:r w:rsidR="00D641CE">
        <w:rPr>
          <w:sz w:val="22"/>
        </w:rPr>
        <w:t>Sarara</w:t>
      </w:r>
      <w:proofErr w:type="spellEnd"/>
      <w:r w:rsidR="00AB7D17">
        <w:rPr>
          <w:sz w:val="22"/>
        </w:rPr>
        <w:t>,</w:t>
      </w:r>
      <w:r w:rsidR="00D641CE">
        <w:rPr>
          <w:sz w:val="22"/>
        </w:rPr>
        <w:t xml:space="preserve"> </w:t>
      </w:r>
      <w:r w:rsidRPr="008C692F">
        <w:rPr>
          <w:sz w:val="22"/>
        </w:rPr>
        <w:t xml:space="preserve">humidity </w:t>
      </w:r>
      <w:r w:rsidR="00720E13">
        <w:rPr>
          <w:sz w:val="22"/>
        </w:rPr>
        <w:t xml:space="preserve">can easily </w:t>
      </w:r>
      <w:r w:rsidR="00AB7D17">
        <w:rPr>
          <w:sz w:val="22"/>
        </w:rPr>
        <w:t xml:space="preserve">be </w:t>
      </w:r>
      <w:r w:rsidR="00720E13">
        <w:rPr>
          <w:sz w:val="22"/>
        </w:rPr>
        <w:t xml:space="preserve">regulated. </w:t>
      </w:r>
      <w:proofErr w:type="spellStart"/>
      <w:r w:rsidR="00D641CE">
        <w:rPr>
          <w:sz w:val="22"/>
        </w:rPr>
        <w:t>Ururu</w:t>
      </w:r>
      <w:proofErr w:type="spellEnd"/>
      <w:r w:rsidR="00D641CE">
        <w:rPr>
          <w:sz w:val="22"/>
        </w:rPr>
        <w:t xml:space="preserve">, the smart humidification </w:t>
      </w:r>
      <w:r w:rsidR="00AB7D17">
        <w:rPr>
          <w:sz w:val="22"/>
        </w:rPr>
        <w:t xml:space="preserve">system, </w:t>
      </w:r>
      <w:r w:rsidR="00D641CE">
        <w:rPr>
          <w:sz w:val="22"/>
        </w:rPr>
        <w:t>draws in the right amount of moisture from the air outside to preve</w:t>
      </w:r>
      <w:r w:rsidR="00703321">
        <w:rPr>
          <w:sz w:val="22"/>
        </w:rPr>
        <w:t xml:space="preserve">nt uncomfortably dry air inside – while the dehumidification system </w:t>
      </w:r>
      <w:proofErr w:type="spellStart"/>
      <w:r w:rsidR="00D641CE">
        <w:rPr>
          <w:sz w:val="22"/>
        </w:rPr>
        <w:t>Sarara</w:t>
      </w:r>
      <w:proofErr w:type="spellEnd"/>
      <w:r w:rsidR="00D641CE">
        <w:rPr>
          <w:sz w:val="22"/>
        </w:rPr>
        <w:t xml:space="preserve"> </w:t>
      </w:r>
      <w:r w:rsidR="00703321">
        <w:rPr>
          <w:sz w:val="22"/>
        </w:rPr>
        <w:t>works the opposite way</w:t>
      </w:r>
      <w:r w:rsidR="00D641CE">
        <w:rPr>
          <w:sz w:val="22"/>
        </w:rPr>
        <w:t xml:space="preserve">. </w:t>
      </w:r>
      <w:r w:rsidR="00494885">
        <w:rPr>
          <w:sz w:val="22"/>
        </w:rPr>
        <w:t>It is so easy, once you have Daikin at your service.</w:t>
      </w:r>
    </w:p>
    <w:p w14:paraId="2BB9E6F2" w14:textId="099347B7" w:rsidR="00282AA9" w:rsidRDefault="00484871" w:rsidP="00282AA9">
      <w:pPr>
        <w:pStyle w:val="Heading4"/>
        <w:numPr>
          <w:ilvl w:val="0"/>
          <w:numId w:val="0"/>
        </w:numPr>
        <w:tabs>
          <w:tab w:val="left" w:pos="720"/>
        </w:tabs>
        <w:spacing w:after="240"/>
        <w:rPr>
          <w:b w:val="0"/>
        </w:rPr>
      </w:pPr>
      <w:r>
        <w:rPr>
          <w:b w:val="0"/>
        </w:rPr>
        <w:t>Daikin</w:t>
      </w:r>
      <w:r w:rsidR="00282AA9">
        <w:rPr>
          <w:b w:val="0"/>
        </w:rPr>
        <w:t xml:space="preserve"> </w:t>
      </w:r>
      <w:proofErr w:type="spellStart"/>
      <w:r w:rsidR="00282AA9">
        <w:rPr>
          <w:b w:val="0"/>
        </w:rPr>
        <w:t>Airconditioning</w:t>
      </w:r>
      <w:proofErr w:type="spellEnd"/>
      <w:r w:rsidR="00282AA9">
        <w:rPr>
          <w:b w:val="0"/>
        </w:rPr>
        <w:t xml:space="preserve"> Central Europe </w:t>
      </w:r>
    </w:p>
    <w:p w14:paraId="15DD9ABF" w14:textId="1B8F163B" w:rsidR="00282AA9" w:rsidRDefault="00282AA9" w:rsidP="00282AA9">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lastRenderedPageBreak/>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its headquarter</w:t>
      </w:r>
      <w:r w:rsidR="00583B23">
        <w:rPr>
          <w:rFonts w:eastAsia="Times New Roman" w:cstheme="minorHAnsi"/>
          <w:szCs w:val="20"/>
          <w:lang w:val="en-GB" w:eastAsia="de-AT"/>
        </w:rPr>
        <w:t>s</w:t>
      </w:r>
      <w:r>
        <w:rPr>
          <w:rFonts w:eastAsia="Times New Roman" w:cstheme="minorHAnsi"/>
          <w:szCs w:val="20"/>
          <w:lang w:val="en-GB" w:eastAsia="de-AT"/>
        </w:rPr>
        <w:t xml:space="preserve">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w:t>
      </w:r>
      <w:r w:rsidR="00D6085A">
        <w:rPr>
          <w:rFonts w:eastAsia="Times New Roman" w:cstheme="minorHAnsi"/>
          <w:szCs w:val="20"/>
          <w:lang w:val="en-GB" w:eastAsia="de-AT"/>
        </w:rPr>
        <w:t>ties in 15 countries in Central</w:t>
      </w:r>
      <w:r>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6F5C73" w:rsidRDefault="00321C97" w:rsidP="00321C97">
      <w:pPr>
        <w:pStyle w:val="Heading4"/>
        <w:numPr>
          <w:ilvl w:val="0"/>
          <w:numId w:val="0"/>
        </w:numPr>
        <w:rPr>
          <w:b w:val="0"/>
        </w:rPr>
      </w:pPr>
      <w:proofErr w:type="gramStart"/>
      <w:r w:rsidRPr="006F5C73">
        <w:rPr>
          <w:b w:val="0"/>
        </w:rPr>
        <w:t>About Daikin Europe N.V.</w:t>
      </w:r>
      <w:proofErr w:type="gramEnd"/>
    </w:p>
    <w:p w14:paraId="00DDC4D0"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12D5A1CB"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w:t>
      </w:r>
      <w:r w:rsidR="00DB609D">
        <w:rPr>
          <w:rFonts w:asciiTheme="minorHAnsi" w:hAnsiTheme="minorHAnsi"/>
        </w:rPr>
        <w:t>utions. With more than 90 years of</w:t>
      </w:r>
      <w:r w:rsidRPr="006F5C73">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6F5C73" w:rsidRDefault="00321C97" w:rsidP="00321C97">
      <w:pPr>
        <w:pStyle w:val="TEXT-Boilerplateandcontact"/>
        <w:rPr>
          <w:rFonts w:asciiTheme="minorHAnsi" w:hAnsiTheme="minorHAnsi"/>
        </w:rPr>
      </w:pPr>
    </w:p>
    <w:p w14:paraId="18B98A53"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0D82EF90"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732D1FA8" w14:textId="77777777" w:rsidR="00321C97" w:rsidRPr="00EE0087"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EE0087">
        <w:rPr>
          <w:rFonts w:asciiTheme="minorHAnsi" w:hAnsiTheme="minorHAnsi" w:cstheme="minorHAnsi"/>
          <w:sz w:val="18"/>
          <w:szCs w:val="20"/>
          <w:lang w:val="de-AT"/>
        </w:rPr>
        <w:t xml:space="preserve">Tel.: 43 (0)2236 32557-175 </w:t>
      </w:r>
    </w:p>
    <w:p w14:paraId="252460A7" w14:textId="77777777" w:rsidR="00321C97" w:rsidRPr="00EE0087"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EE0087">
        <w:rPr>
          <w:rFonts w:asciiTheme="minorHAnsi" w:hAnsiTheme="minorHAnsi" w:cstheme="minorHAnsi"/>
          <w:sz w:val="18"/>
          <w:szCs w:val="20"/>
          <w:lang w:val="de-AT"/>
        </w:rPr>
        <w:t>Mail: slijkhuis.m@daikin.at</w:t>
      </w:r>
    </w:p>
    <w:p w14:paraId="7F9C9A71" w14:textId="77777777" w:rsidR="00321C97" w:rsidRPr="00282AA9"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sectPr w:rsidR="00321C97" w:rsidRPr="00282AA9"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96008" w14:textId="77777777" w:rsidR="001920C3" w:rsidRDefault="001920C3" w:rsidP="000C65B2">
      <w:pPr>
        <w:spacing w:after="0" w:line="240" w:lineRule="auto"/>
      </w:pPr>
      <w:r>
        <w:separator/>
      </w:r>
    </w:p>
  </w:endnote>
  <w:endnote w:type="continuationSeparator" w:id="0">
    <w:p w14:paraId="7C9B78C0" w14:textId="77777777" w:rsidR="001920C3" w:rsidRDefault="001920C3"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06D81" w14:textId="77777777" w:rsidR="001920C3" w:rsidRDefault="001920C3" w:rsidP="000C65B2">
      <w:pPr>
        <w:spacing w:after="0" w:line="240" w:lineRule="auto"/>
      </w:pPr>
      <w:r>
        <w:separator/>
      </w:r>
    </w:p>
  </w:footnote>
  <w:footnote w:type="continuationSeparator" w:id="0">
    <w:p w14:paraId="56951601" w14:textId="77777777" w:rsidR="001920C3" w:rsidRDefault="001920C3"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764FA738"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0471DA" w:rsidRPr="000471DA">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5"/>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35E55"/>
    <w:rsid w:val="000471DA"/>
    <w:rsid w:val="0005346B"/>
    <w:rsid w:val="00053729"/>
    <w:rsid w:val="000551D5"/>
    <w:rsid w:val="00055966"/>
    <w:rsid w:val="00057BE9"/>
    <w:rsid w:val="00063F4C"/>
    <w:rsid w:val="00077AD3"/>
    <w:rsid w:val="000A7D2F"/>
    <w:rsid w:val="000B6BD3"/>
    <w:rsid w:val="000C11B9"/>
    <w:rsid w:val="000C5AEB"/>
    <w:rsid w:val="000C65B2"/>
    <w:rsid w:val="000D0E37"/>
    <w:rsid w:val="000D1C07"/>
    <w:rsid w:val="000F6F8D"/>
    <w:rsid w:val="001052F1"/>
    <w:rsid w:val="00111112"/>
    <w:rsid w:val="00111767"/>
    <w:rsid w:val="00112611"/>
    <w:rsid w:val="00126D35"/>
    <w:rsid w:val="001374D4"/>
    <w:rsid w:val="0014361C"/>
    <w:rsid w:val="00146C07"/>
    <w:rsid w:val="00150B88"/>
    <w:rsid w:val="00153BC4"/>
    <w:rsid w:val="00175EAB"/>
    <w:rsid w:val="0018047B"/>
    <w:rsid w:val="001855AF"/>
    <w:rsid w:val="00185D2A"/>
    <w:rsid w:val="001920C3"/>
    <w:rsid w:val="001B7333"/>
    <w:rsid w:val="001C36CE"/>
    <w:rsid w:val="001C50CA"/>
    <w:rsid w:val="001E09ED"/>
    <w:rsid w:val="001F1648"/>
    <w:rsid w:val="00203538"/>
    <w:rsid w:val="00203A36"/>
    <w:rsid w:val="00216755"/>
    <w:rsid w:val="00222CAC"/>
    <w:rsid w:val="00230AAF"/>
    <w:rsid w:val="00232291"/>
    <w:rsid w:val="00257D4E"/>
    <w:rsid w:val="0026092F"/>
    <w:rsid w:val="00276E2E"/>
    <w:rsid w:val="00282AA9"/>
    <w:rsid w:val="00290B0C"/>
    <w:rsid w:val="002A02C8"/>
    <w:rsid w:val="002A1789"/>
    <w:rsid w:val="002A2BE5"/>
    <w:rsid w:val="002C0B9A"/>
    <w:rsid w:val="002C788C"/>
    <w:rsid w:val="002D719C"/>
    <w:rsid w:val="002E1371"/>
    <w:rsid w:val="002E67CD"/>
    <w:rsid w:val="002E68F4"/>
    <w:rsid w:val="0030354B"/>
    <w:rsid w:val="003066D0"/>
    <w:rsid w:val="0031500C"/>
    <w:rsid w:val="00320F01"/>
    <w:rsid w:val="00321820"/>
    <w:rsid w:val="00321C97"/>
    <w:rsid w:val="00322755"/>
    <w:rsid w:val="00327B35"/>
    <w:rsid w:val="00330ABB"/>
    <w:rsid w:val="00331E9E"/>
    <w:rsid w:val="00332661"/>
    <w:rsid w:val="00333EA4"/>
    <w:rsid w:val="00335565"/>
    <w:rsid w:val="00345EDE"/>
    <w:rsid w:val="0035632C"/>
    <w:rsid w:val="0035723A"/>
    <w:rsid w:val="00363414"/>
    <w:rsid w:val="00375FEF"/>
    <w:rsid w:val="00384EB9"/>
    <w:rsid w:val="00387D86"/>
    <w:rsid w:val="003951F0"/>
    <w:rsid w:val="0039650B"/>
    <w:rsid w:val="00396EAD"/>
    <w:rsid w:val="00397967"/>
    <w:rsid w:val="00397AF0"/>
    <w:rsid w:val="003A3CC5"/>
    <w:rsid w:val="003A3FBE"/>
    <w:rsid w:val="003B47A5"/>
    <w:rsid w:val="003B4B6B"/>
    <w:rsid w:val="003B5634"/>
    <w:rsid w:val="003D699D"/>
    <w:rsid w:val="003D7295"/>
    <w:rsid w:val="003E1AE9"/>
    <w:rsid w:val="003E390A"/>
    <w:rsid w:val="003F4901"/>
    <w:rsid w:val="00400866"/>
    <w:rsid w:val="00406228"/>
    <w:rsid w:val="004122B7"/>
    <w:rsid w:val="0041780C"/>
    <w:rsid w:val="00420E1F"/>
    <w:rsid w:val="004278DB"/>
    <w:rsid w:val="0043235C"/>
    <w:rsid w:val="00436F6C"/>
    <w:rsid w:val="004408C0"/>
    <w:rsid w:val="00452601"/>
    <w:rsid w:val="004669A3"/>
    <w:rsid w:val="00471687"/>
    <w:rsid w:val="00475D0E"/>
    <w:rsid w:val="00475EC3"/>
    <w:rsid w:val="00477707"/>
    <w:rsid w:val="00484871"/>
    <w:rsid w:val="00491B3B"/>
    <w:rsid w:val="00494885"/>
    <w:rsid w:val="004A010F"/>
    <w:rsid w:val="004A05EB"/>
    <w:rsid w:val="004A7AA8"/>
    <w:rsid w:val="004B55F1"/>
    <w:rsid w:val="004B6A75"/>
    <w:rsid w:val="004C2489"/>
    <w:rsid w:val="004C4C87"/>
    <w:rsid w:val="004D47A7"/>
    <w:rsid w:val="004D723E"/>
    <w:rsid w:val="004E66FE"/>
    <w:rsid w:val="004F2588"/>
    <w:rsid w:val="004F4D0A"/>
    <w:rsid w:val="004F5BF7"/>
    <w:rsid w:val="00510D40"/>
    <w:rsid w:val="00522446"/>
    <w:rsid w:val="005250A2"/>
    <w:rsid w:val="005312AF"/>
    <w:rsid w:val="00531EBF"/>
    <w:rsid w:val="005343EB"/>
    <w:rsid w:val="0054553C"/>
    <w:rsid w:val="00552AB3"/>
    <w:rsid w:val="00560070"/>
    <w:rsid w:val="00563CA8"/>
    <w:rsid w:val="0058361C"/>
    <w:rsid w:val="00583B23"/>
    <w:rsid w:val="005856CC"/>
    <w:rsid w:val="00591880"/>
    <w:rsid w:val="00596E8C"/>
    <w:rsid w:val="005B2ACB"/>
    <w:rsid w:val="005B48B9"/>
    <w:rsid w:val="005B7480"/>
    <w:rsid w:val="005B7930"/>
    <w:rsid w:val="005E3104"/>
    <w:rsid w:val="006009B6"/>
    <w:rsid w:val="006017E0"/>
    <w:rsid w:val="0060523C"/>
    <w:rsid w:val="00606360"/>
    <w:rsid w:val="0062648C"/>
    <w:rsid w:val="006423F2"/>
    <w:rsid w:val="00685F0D"/>
    <w:rsid w:val="00685F4D"/>
    <w:rsid w:val="00693DC0"/>
    <w:rsid w:val="006970EE"/>
    <w:rsid w:val="006A2BEE"/>
    <w:rsid w:val="006A2E0C"/>
    <w:rsid w:val="006C7078"/>
    <w:rsid w:val="006D533C"/>
    <w:rsid w:val="006E3B03"/>
    <w:rsid w:val="006E441D"/>
    <w:rsid w:val="006E5B79"/>
    <w:rsid w:val="006E7698"/>
    <w:rsid w:val="006F58A2"/>
    <w:rsid w:val="006F5C73"/>
    <w:rsid w:val="007004E9"/>
    <w:rsid w:val="0070311F"/>
    <w:rsid w:val="00703321"/>
    <w:rsid w:val="0071291E"/>
    <w:rsid w:val="007145EE"/>
    <w:rsid w:val="0071740C"/>
    <w:rsid w:val="00720E13"/>
    <w:rsid w:val="00723CB7"/>
    <w:rsid w:val="00743631"/>
    <w:rsid w:val="00781ADD"/>
    <w:rsid w:val="007908F9"/>
    <w:rsid w:val="00797F32"/>
    <w:rsid w:val="007A4D3D"/>
    <w:rsid w:val="007A5216"/>
    <w:rsid w:val="007A521D"/>
    <w:rsid w:val="007B2CDF"/>
    <w:rsid w:val="007F7A07"/>
    <w:rsid w:val="00801C0A"/>
    <w:rsid w:val="00805CEA"/>
    <w:rsid w:val="00815E4C"/>
    <w:rsid w:val="00834334"/>
    <w:rsid w:val="00835742"/>
    <w:rsid w:val="00835BEB"/>
    <w:rsid w:val="00835F01"/>
    <w:rsid w:val="008403DE"/>
    <w:rsid w:val="00844E38"/>
    <w:rsid w:val="00845520"/>
    <w:rsid w:val="00863405"/>
    <w:rsid w:val="008760AB"/>
    <w:rsid w:val="00885DD1"/>
    <w:rsid w:val="00891A48"/>
    <w:rsid w:val="008C027C"/>
    <w:rsid w:val="008C35C5"/>
    <w:rsid w:val="008C692F"/>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74C50"/>
    <w:rsid w:val="00975C8B"/>
    <w:rsid w:val="009835A7"/>
    <w:rsid w:val="009919D7"/>
    <w:rsid w:val="009964AC"/>
    <w:rsid w:val="009A4041"/>
    <w:rsid w:val="009A4946"/>
    <w:rsid w:val="009C1545"/>
    <w:rsid w:val="009D0B5D"/>
    <w:rsid w:val="009D2FA7"/>
    <w:rsid w:val="009D4ED9"/>
    <w:rsid w:val="009D73A6"/>
    <w:rsid w:val="009E70E1"/>
    <w:rsid w:val="009F073E"/>
    <w:rsid w:val="009F2DD4"/>
    <w:rsid w:val="009F33E3"/>
    <w:rsid w:val="009F508B"/>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B7D17"/>
    <w:rsid w:val="00AD13E4"/>
    <w:rsid w:val="00AD3C76"/>
    <w:rsid w:val="00AD72DD"/>
    <w:rsid w:val="00AE1BC5"/>
    <w:rsid w:val="00AE2181"/>
    <w:rsid w:val="00B12E10"/>
    <w:rsid w:val="00B26DE8"/>
    <w:rsid w:val="00B32476"/>
    <w:rsid w:val="00B4078B"/>
    <w:rsid w:val="00B40F0F"/>
    <w:rsid w:val="00B438FA"/>
    <w:rsid w:val="00B44556"/>
    <w:rsid w:val="00B67BB8"/>
    <w:rsid w:val="00B73A9E"/>
    <w:rsid w:val="00B816F4"/>
    <w:rsid w:val="00B85B9C"/>
    <w:rsid w:val="00B870EC"/>
    <w:rsid w:val="00B97065"/>
    <w:rsid w:val="00BA5F89"/>
    <w:rsid w:val="00BB6D28"/>
    <w:rsid w:val="00BC73C3"/>
    <w:rsid w:val="00BD0496"/>
    <w:rsid w:val="00BD2756"/>
    <w:rsid w:val="00BD4CA4"/>
    <w:rsid w:val="00BD7B9A"/>
    <w:rsid w:val="00BF6672"/>
    <w:rsid w:val="00C04673"/>
    <w:rsid w:val="00C12068"/>
    <w:rsid w:val="00C50180"/>
    <w:rsid w:val="00C528E2"/>
    <w:rsid w:val="00C55412"/>
    <w:rsid w:val="00C55FEF"/>
    <w:rsid w:val="00C65B32"/>
    <w:rsid w:val="00C7000C"/>
    <w:rsid w:val="00C7423D"/>
    <w:rsid w:val="00C834DB"/>
    <w:rsid w:val="00C86436"/>
    <w:rsid w:val="00CA5B4C"/>
    <w:rsid w:val="00CA6010"/>
    <w:rsid w:val="00CA6FDF"/>
    <w:rsid w:val="00CA7B53"/>
    <w:rsid w:val="00CC7C05"/>
    <w:rsid w:val="00D03CC8"/>
    <w:rsid w:val="00D07426"/>
    <w:rsid w:val="00D172CA"/>
    <w:rsid w:val="00D25AF7"/>
    <w:rsid w:val="00D26520"/>
    <w:rsid w:val="00D37C23"/>
    <w:rsid w:val="00D42801"/>
    <w:rsid w:val="00D467B9"/>
    <w:rsid w:val="00D52294"/>
    <w:rsid w:val="00D54049"/>
    <w:rsid w:val="00D6085A"/>
    <w:rsid w:val="00D641CE"/>
    <w:rsid w:val="00D644BD"/>
    <w:rsid w:val="00D706CB"/>
    <w:rsid w:val="00D71A11"/>
    <w:rsid w:val="00D72766"/>
    <w:rsid w:val="00D807C2"/>
    <w:rsid w:val="00D935CE"/>
    <w:rsid w:val="00D96F31"/>
    <w:rsid w:val="00DA120C"/>
    <w:rsid w:val="00DA7016"/>
    <w:rsid w:val="00DB0B42"/>
    <w:rsid w:val="00DB3FBB"/>
    <w:rsid w:val="00DB58F6"/>
    <w:rsid w:val="00DB609D"/>
    <w:rsid w:val="00DC3A21"/>
    <w:rsid w:val="00DD404C"/>
    <w:rsid w:val="00DD58E3"/>
    <w:rsid w:val="00E136D3"/>
    <w:rsid w:val="00E22B69"/>
    <w:rsid w:val="00E2594B"/>
    <w:rsid w:val="00E2746A"/>
    <w:rsid w:val="00E3286B"/>
    <w:rsid w:val="00E33D84"/>
    <w:rsid w:val="00E3651D"/>
    <w:rsid w:val="00E431DA"/>
    <w:rsid w:val="00E5511B"/>
    <w:rsid w:val="00E55D29"/>
    <w:rsid w:val="00E56013"/>
    <w:rsid w:val="00E64D6C"/>
    <w:rsid w:val="00E726C5"/>
    <w:rsid w:val="00E827D8"/>
    <w:rsid w:val="00E82A4F"/>
    <w:rsid w:val="00E87AC6"/>
    <w:rsid w:val="00E943B1"/>
    <w:rsid w:val="00EA2FDC"/>
    <w:rsid w:val="00EB5279"/>
    <w:rsid w:val="00EC24A8"/>
    <w:rsid w:val="00EC32A0"/>
    <w:rsid w:val="00EC5E91"/>
    <w:rsid w:val="00ED6EC1"/>
    <w:rsid w:val="00EE0087"/>
    <w:rsid w:val="00EE1E5B"/>
    <w:rsid w:val="00EF201F"/>
    <w:rsid w:val="00EF6242"/>
    <w:rsid w:val="00EF676C"/>
    <w:rsid w:val="00EF7301"/>
    <w:rsid w:val="00F04E2A"/>
    <w:rsid w:val="00F15B86"/>
    <w:rsid w:val="00F21317"/>
    <w:rsid w:val="00F23523"/>
    <w:rsid w:val="00F278A7"/>
    <w:rsid w:val="00F27B4E"/>
    <w:rsid w:val="00F33424"/>
    <w:rsid w:val="00F371AA"/>
    <w:rsid w:val="00F377B1"/>
    <w:rsid w:val="00F443BC"/>
    <w:rsid w:val="00F45A6E"/>
    <w:rsid w:val="00F57308"/>
    <w:rsid w:val="00F629F1"/>
    <w:rsid w:val="00F70127"/>
    <w:rsid w:val="00F752C7"/>
    <w:rsid w:val="00F87415"/>
    <w:rsid w:val="00F90B56"/>
    <w:rsid w:val="00F948D8"/>
    <w:rsid w:val="00F95727"/>
    <w:rsid w:val="00FA2CBB"/>
    <w:rsid w:val="00FB1E2E"/>
    <w:rsid w:val="00FB7753"/>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EC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F29C8-DF53-475A-A104-BEF7251C4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530</Words>
  <Characters>3023</Characters>
  <Application>Microsoft Office Word</Application>
  <DocSecurity>0</DocSecurity>
  <Lines>25</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3</cp:revision>
  <cp:lastPrinted>2017-07-24T10:10:00Z</cp:lastPrinted>
  <dcterms:created xsi:type="dcterms:W3CDTF">2017-12-21T09:52:00Z</dcterms:created>
  <dcterms:modified xsi:type="dcterms:W3CDTF">2017-12-21T15:03:00Z</dcterms:modified>
</cp:coreProperties>
</file>