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C09" w:rsidRDefault="003F5042" w:rsidP="00DD1018">
      <w:pPr>
        <w:pStyle w:val="HEADLINE"/>
        <w:spacing w:before="240"/>
      </w:pPr>
      <w:r>
        <w:t xml:space="preserve">Daikin´s </w:t>
      </w:r>
      <w:r w:rsidR="00CD1F05">
        <w:t xml:space="preserve">Summerly </w:t>
      </w:r>
      <w:r>
        <w:t>Art of Warmth</w:t>
      </w:r>
    </w:p>
    <w:p w:rsidR="00321C97" w:rsidRDefault="00CD4D41" w:rsidP="00791292">
      <w:pPr>
        <w:pStyle w:val="SUBHEADLINE0"/>
        <w:rPr>
          <w:rFonts w:cs="Arial"/>
          <w:szCs w:val="36"/>
          <w:lang w:val="en-US" w:eastAsia="ja-JP"/>
        </w:rPr>
      </w:pPr>
      <w:r>
        <w:t xml:space="preserve">The </w:t>
      </w:r>
      <w:r w:rsidR="003F5042">
        <w:t>Daikin</w:t>
      </w:r>
      <w:r w:rsidR="00D32D6E">
        <w:t xml:space="preserve"> </w:t>
      </w:r>
      <w:proofErr w:type="spellStart"/>
      <w:r w:rsidR="00D32D6E">
        <w:t>Altherma</w:t>
      </w:r>
      <w:proofErr w:type="spellEnd"/>
      <w:r w:rsidR="00D32D6E">
        <w:t xml:space="preserve"> is Europe´s leading heat pump brand</w:t>
      </w:r>
      <w:r w:rsidR="00791292">
        <w:t>.</w:t>
      </w:r>
      <w:r w:rsidR="00D32D6E">
        <w:t xml:space="preserve"> </w:t>
      </w:r>
      <w:r w:rsidR="00D32D6E" w:rsidRPr="00D32D6E">
        <w:rPr>
          <w:rFonts w:cs="Arial"/>
          <w:szCs w:val="36"/>
          <w:lang w:val="en-US" w:eastAsia="ja-JP"/>
        </w:rPr>
        <w:t xml:space="preserve">Its newest version connects with </w:t>
      </w:r>
      <w:r w:rsidR="003F5042">
        <w:t xml:space="preserve">Daikin´s </w:t>
      </w:r>
      <w:r w:rsidR="00D32D6E" w:rsidRPr="00D32D6E">
        <w:rPr>
          <w:rFonts w:cs="Arial"/>
          <w:szCs w:val="36"/>
          <w:lang w:val="en-US" w:eastAsia="ja-JP"/>
        </w:rPr>
        <w:t>Cloud Serv</w:t>
      </w:r>
      <w:r w:rsidR="00D32D6E">
        <w:rPr>
          <w:rFonts w:cs="Arial"/>
          <w:szCs w:val="36"/>
          <w:lang w:val="en-US" w:eastAsia="ja-JP"/>
        </w:rPr>
        <w:t>i</w:t>
      </w:r>
      <w:r w:rsidR="00D32D6E" w:rsidRPr="00D32D6E">
        <w:rPr>
          <w:rFonts w:cs="Arial"/>
          <w:szCs w:val="36"/>
          <w:lang w:val="en-US" w:eastAsia="ja-JP"/>
        </w:rPr>
        <w:t>ce, offers smart heating controls and is more energy efficient than ever.</w:t>
      </w:r>
    </w:p>
    <w:p w:rsidR="0001176E" w:rsidRPr="00791292" w:rsidRDefault="0001176E" w:rsidP="00791292">
      <w:pPr>
        <w:pStyle w:val="SUBHEADLINE0"/>
        <w:rPr>
          <w:b/>
        </w:rPr>
      </w:pPr>
    </w:p>
    <w:p w:rsidR="00D87DDC" w:rsidRDefault="00321C97" w:rsidP="00CA0B43">
      <w:pPr>
        <w:shd w:val="clear" w:color="auto" w:fill="FFFFFF"/>
        <w:spacing w:before="100" w:beforeAutospacing="1" w:after="100" w:afterAutospacing="1"/>
        <w:outlineLvl w:val="1"/>
        <w:rPr>
          <w:sz w:val="22"/>
        </w:rPr>
      </w:pPr>
      <w:r w:rsidRPr="00321C97">
        <w:rPr>
          <w:b/>
          <w:sz w:val="22"/>
        </w:rPr>
        <w:t xml:space="preserve">Vienna, </w:t>
      </w:r>
      <w:r w:rsidR="002441F9">
        <w:rPr>
          <w:b/>
          <w:sz w:val="22"/>
        </w:rPr>
        <w:t>June</w:t>
      </w:r>
      <w:bookmarkStart w:id="0" w:name="_GoBack"/>
      <w:bookmarkEnd w:id="0"/>
      <w:r w:rsidR="00D32D6E">
        <w:rPr>
          <w:b/>
          <w:sz w:val="22"/>
        </w:rPr>
        <w:t xml:space="preserve"> </w:t>
      </w:r>
      <w:r w:rsidR="0011386B">
        <w:rPr>
          <w:b/>
          <w:sz w:val="22"/>
        </w:rPr>
        <w:t>2018</w:t>
      </w:r>
      <w:r w:rsidRPr="00321C97">
        <w:rPr>
          <w:sz w:val="22"/>
        </w:rPr>
        <w:t xml:space="preserve"> </w:t>
      </w:r>
      <w:r w:rsidRPr="00D32D6E">
        <w:rPr>
          <w:sz w:val="22"/>
        </w:rPr>
        <w:t>–</w:t>
      </w:r>
      <w:r w:rsidR="0011386B">
        <w:rPr>
          <w:sz w:val="22"/>
        </w:rPr>
        <w:t xml:space="preserve"> All it takes is a meteorological low in summer and the temperature is dropping. Instantly, one yearns for a warm and cozy home. </w:t>
      </w:r>
      <w:r w:rsidR="008E64A6" w:rsidRPr="00367829">
        <w:rPr>
          <w:sz w:val="22"/>
        </w:rPr>
        <w:t>But</w:t>
      </w:r>
      <w:r w:rsidR="0011386B" w:rsidRPr="00367829">
        <w:rPr>
          <w:sz w:val="22"/>
        </w:rPr>
        <w:t xml:space="preserve"> switch on central heating? In summer? No problem at all. If you have the Daikin </w:t>
      </w:r>
      <w:proofErr w:type="spellStart"/>
      <w:r w:rsidR="0011386B" w:rsidRPr="00367829">
        <w:rPr>
          <w:sz w:val="22"/>
        </w:rPr>
        <w:t>Altherma</w:t>
      </w:r>
      <w:proofErr w:type="spellEnd"/>
      <w:r w:rsidR="0011386B" w:rsidRPr="00367829">
        <w:rPr>
          <w:sz w:val="22"/>
        </w:rPr>
        <w:t xml:space="preserve"> 3 at hand.</w:t>
      </w:r>
      <w:r w:rsidR="0011386B">
        <w:rPr>
          <w:sz w:val="22"/>
        </w:rPr>
        <w:t xml:space="preserve"> </w:t>
      </w:r>
      <w:r w:rsidR="00D87DDC">
        <w:rPr>
          <w:sz w:val="22"/>
        </w:rPr>
        <w:t xml:space="preserve"> </w:t>
      </w:r>
    </w:p>
    <w:p w:rsidR="00D87DDC" w:rsidRDefault="00C5270D" w:rsidP="00CA0B43">
      <w:pPr>
        <w:shd w:val="clear" w:color="auto" w:fill="FFFFFF"/>
        <w:spacing w:before="100" w:beforeAutospacing="1" w:after="100" w:afterAutospacing="1"/>
        <w:outlineLvl w:val="1"/>
        <w:rPr>
          <w:sz w:val="22"/>
        </w:rPr>
      </w:pPr>
      <w:r>
        <w:rPr>
          <w:sz w:val="22"/>
        </w:rPr>
        <w:t>Others may have worr</w:t>
      </w:r>
      <w:r w:rsidR="004977C8">
        <w:rPr>
          <w:sz w:val="22"/>
        </w:rPr>
        <w:t>ies</w:t>
      </w:r>
      <w:r>
        <w:rPr>
          <w:sz w:val="22"/>
        </w:rPr>
        <w:t xml:space="preserve"> about their use of oil or gas for heating and thereby about their fossil-fuel-carbon-footprint, some may be a bit annoyed by the noise connected with their heating and again others may wish for temperatures fitting the various rooms in their house. Worries and thoughts </w:t>
      </w:r>
      <w:r w:rsidR="0011386B">
        <w:rPr>
          <w:sz w:val="22"/>
        </w:rPr>
        <w:t>unknown to the</w:t>
      </w:r>
      <w:r>
        <w:rPr>
          <w:sz w:val="22"/>
        </w:rPr>
        <w:t xml:space="preserve"> owner of</w:t>
      </w:r>
      <w:r w:rsidR="0011386B">
        <w:rPr>
          <w:sz w:val="22"/>
        </w:rPr>
        <w:t xml:space="preserve"> a Daikin</w:t>
      </w:r>
      <w:r>
        <w:rPr>
          <w:sz w:val="22"/>
        </w:rPr>
        <w:t xml:space="preserve"> </w:t>
      </w:r>
      <w:proofErr w:type="spellStart"/>
      <w:r>
        <w:rPr>
          <w:sz w:val="22"/>
        </w:rPr>
        <w:t>Altherma</w:t>
      </w:r>
      <w:proofErr w:type="spellEnd"/>
      <w:r>
        <w:rPr>
          <w:sz w:val="22"/>
        </w:rPr>
        <w:t xml:space="preserve"> 3.</w:t>
      </w:r>
    </w:p>
    <w:p w:rsidR="002D4D0B" w:rsidRDefault="00C5270D" w:rsidP="00CA0B43">
      <w:pPr>
        <w:shd w:val="clear" w:color="auto" w:fill="FFFFFF"/>
        <w:spacing w:before="100" w:beforeAutospacing="1" w:after="100" w:afterAutospacing="1"/>
        <w:outlineLvl w:val="1"/>
        <w:rPr>
          <w:rFonts w:cs="Arial"/>
          <w:sz w:val="22"/>
          <w:lang w:eastAsia="ja-JP"/>
        </w:rPr>
      </w:pPr>
      <w:r>
        <w:rPr>
          <w:sz w:val="22"/>
        </w:rPr>
        <w:t>It is the</w:t>
      </w:r>
      <w:r w:rsidR="007D11B8" w:rsidRPr="007D11B8">
        <w:rPr>
          <w:rFonts w:cs="Arial"/>
          <w:sz w:val="22"/>
          <w:lang w:eastAsia="ja-JP"/>
        </w:rPr>
        <w:t xml:space="preserve"> ideal choice to stay warm and comfortable at home</w:t>
      </w:r>
      <w:r w:rsidR="004977C8">
        <w:rPr>
          <w:rFonts w:cs="Arial"/>
          <w:sz w:val="22"/>
          <w:lang w:eastAsia="ja-JP"/>
        </w:rPr>
        <w:t xml:space="preserve"> </w:t>
      </w:r>
      <w:r w:rsidR="004977C8">
        <w:rPr>
          <w:sz w:val="22"/>
        </w:rPr>
        <w:t xml:space="preserve">and additionally having enough hot water for </w:t>
      </w:r>
      <w:r w:rsidR="00004BE1">
        <w:rPr>
          <w:sz w:val="22"/>
        </w:rPr>
        <w:t>everyone</w:t>
      </w:r>
      <w:r w:rsidR="007D11B8" w:rsidRPr="007D11B8">
        <w:rPr>
          <w:rFonts w:cs="Arial"/>
          <w:sz w:val="22"/>
          <w:lang w:eastAsia="ja-JP"/>
        </w:rPr>
        <w:t xml:space="preserve">. </w:t>
      </w:r>
      <w:r w:rsidR="008326C2">
        <w:rPr>
          <w:rFonts w:cs="Arial"/>
          <w:sz w:val="22"/>
          <w:lang w:eastAsia="ja-JP"/>
        </w:rPr>
        <w:t xml:space="preserve">No more fossil fuels, no more </w:t>
      </w:r>
      <w:r w:rsidR="0070787E" w:rsidRPr="0070787E">
        <w:rPr>
          <w:rFonts w:cs="Arial"/>
          <w:sz w:val="22"/>
          <w:lang w:eastAsia="ja-JP"/>
        </w:rPr>
        <w:t xml:space="preserve">excessive </w:t>
      </w:r>
      <w:r w:rsidR="008326C2">
        <w:rPr>
          <w:rFonts w:cs="Arial"/>
          <w:sz w:val="22"/>
          <w:lang w:eastAsia="ja-JP"/>
        </w:rPr>
        <w:t>heating costs.</w:t>
      </w:r>
      <w:r w:rsidR="002D4D0B">
        <w:rPr>
          <w:rFonts w:cs="Arial"/>
          <w:sz w:val="22"/>
          <w:lang w:eastAsia="ja-JP"/>
        </w:rPr>
        <w:t xml:space="preserve"> No matter how cold it is outside, thanks to Daikin´s pedigree trademark in frost protection down to -25°C.</w:t>
      </w:r>
    </w:p>
    <w:p w:rsidR="009A5DBD" w:rsidRDefault="004977C8" w:rsidP="00CA0B43">
      <w:pPr>
        <w:shd w:val="clear" w:color="auto" w:fill="FFFFFF"/>
        <w:spacing w:before="100" w:beforeAutospacing="1" w:after="100" w:afterAutospacing="1"/>
        <w:outlineLvl w:val="1"/>
        <w:rPr>
          <w:rFonts w:cs="Arial"/>
          <w:sz w:val="22"/>
          <w:lang w:eastAsia="ja-JP"/>
        </w:rPr>
      </w:pPr>
      <w:r>
        <w:rPr>
          <w:rFonts w:cs="Arial"/>
          <w:sz w:val="22"/>
          <w:lang w:eastAsia="ja-JP"/>
        </w:rPr>
        <w:t>After a quick installation and easy integration in smart controls</w:t>
      </w:r>
      <w:r w:rsidR="00AA00DE">
        <w:rPr>
          <w:rFonts w:cs="Arial"/>
          <w:sz w:val="22"/>
          <w:lang w:eastAsia="ja-JP"/>
        </w:rPr>
        <w:t xml:space="preserve"> assuring consistent room temperatures at all times</w:t>
      </w:r>
      <w:r>
        <w:rPr>
          <w:rFonts w:cs="Arial"/>
          <w:sz w:val="22"/>
          <w:lang w:eastAsia="ja-JP"/>
        </w:rPr>
        <w:t>,</w:t>
      </w:r>
      <w:r w:rsidR="009A5DBD">
        <w:rPr>
          <w:rFonts w:cs="Arial"/>
          <w:sz w:val="22"/>
          <w:lang w:eastAsia="ja-JP"/>
        </w:rPr>
        <w:t xml:space="preserve"> the </w:t>
      </w:r>
      <w:r>
        <w:rPr>
          <w:sz w:val="22"/>
        </w:rPr>
        <w:t>Daikin</w:t>
      </w:r>
      <w:r>
        <w:rPr>
          <w:rFonts w:cs="Arial"/>
          <w:sz w:val="22"/>
          <w:lang w:eastAsia="ja-JP"/>
        </w:rPr>
        <w:t xml:space="preserve"> </w:t>
      </w:r>
      <w:proofErr w:type="spellStart"/>
      <w:r w:rsidR="009A5DBD">
        <w:rPr>
          <w:rFonts w:cs="Arial"/>
          <w:sz w:val="22"/>
          <w:lang w:eastAsia="ja-JP"/>
        </w:rPr>
        <w:t>Alt</w:t>
      </w:r>
      <w:r w:rsidR="00687A1D">
        <w:rPr>
          <w:rFonts w:cs="Arial"/>
          <w:sz w:val="22"/>
          <w:lang w:eastAsia="ja-JP"/>
        </w:rPr>
        <w:t>h</w:t>
      </w:r>
      <w:r w:rsidR="009A5DBD">
        <w:rPr>
          <w:rFonts w:cs="Arial"/>
          <w:sz w:val="22"/>
          <w:lang w:eastAsia="ja-JP"/>
        </w:rPr>
        <w:t>erma</w:t>
      </w:r>
      <w:proofErr w:type="spellEnd"/>
      <w:r w:rsidR="009A5DBD">
        <w:rPr>
          <w:rFonts w:cs="Arial"/>
          <w:sz w:val="22"/>
          <w:lang w:eastAsia="ja-JP"/>
        </w:rPr>
        <w:t xml:space="preserve"> 3 provides h</w:t>
      </w:r>
      <w:r w:rsidR="0070787E">
        <w:rPr>
          <w:rFonts w:cs="Arial"/>
          <w:sz w:val="22"/>
          <w:lang w:eastAsia="ja-JP"/>
        </w:rPr>
        <w:t>ome</w:t>
      </w:r>
      <w:r w:rsidR="009A5DBD">
        <w:rPr>
          <w:rFonts w:cs="Arial"/>
          <w:sz w:val="22"/>
          <w:lang w:eastAsia="ja-JP"/>
        </w:rPr>
        <w:t>owners</w:t>
      </w:r>
      <w:r w:rsidR="00275BB4">
        <w:rPr>
          <w:rFonts w:cs="Arial"/>
          <w:sz w:val="22"/>
          <w:lang w:eastAsia="ja-JP"/>
        </w:rPr>
        <w:t xml:space="preserve"> with</w:t>
      </w:r>
      <w:r w:rsidR="009A5DBD">
        <w:rPr>
          <w:rFonts w:cs="Arial"/>
          <w:sz w:val="22"/>
          <w:lang w:eastAsia="ja-JP"/>
        </w:rPr>
        <w:t xml:space="preserve"> the highest energy-rated comfort</w:t>
      </w:r>
      <w:r w:rsidR="002D4D0B">
        <w:rPr>
          <w:rFonts w:cs="Arial"/>
          <w:sz w:val="22"/>
          <w:lang w:eastAsia="ja-JP"/>
        </w:rPr>
        <w:t>, either in new builds or in low energy houses.</w:t>
      </w:r>
    </w:p>
    <w:p w:rsidR="003F5042" w:rsidRDefault="007B0BD9" w:rsidP="00CA0B43">
      <w:pPr>
        <w:shd w:val="clear" w:color="auto" w:fill="FFFFFF"/>
        <w:spacing w:before="100" w:beforeAutospacing="1" w:after="100" w:afterAutospacing="1"/>
        <w:outlineLvl w:val="1"/>
        <w:rPr>
          <w:rFonts w:cs="Arial"/>
          <w:sz w:val="22"/>
          <w:lang w:eastAsia="ja-JP"/>
        </w:rPr>
      </w:pPr>
      <w:r>
        <w:rPr>
          <w:rFonts w:cs="Arial"/>
          <w:color w:val="5F5F5F" w:themeColor="background2"/>
          <w:sz w:val="32"/>
          <w:szCs w:val="32"/>
          <w:lang w:eastAsia="ja-JP"/>
        </w:rPr>
        <w:t>Modern, efficient and smart</w:t>
      </w:r>
      <w:r w:rsidR="009A5DBD" w:rsidRPr="00D32D6E">
        <w:rPr>
          <w:rFonts w:cs="Arial"/>
          <w:color w:val="5F5F5F" w:themeColor="background2"/>
          <w:sz w:val="32"/>
          <w:szCs w:val="32"/>
          <w:lang w:eastAsia="ja-JP"/>
        </w:rPr>
        <w:t xml:space="preserve"> </w:t>
      </w:r>
      <w:r w:rsidR="009A5DBD" w:rsidRPr="00D32D6E">
        <w:rPr>
          <w:rFonts w:cs="Arial"/>
          <w:color w:val="5F5F5F" w:themeColor="background2"/>
          <w:sz w:val="32"/>
          <w:szCs w:val="32"/>
          <w:lang w:eastAsia="ja-JP"/>
        </w:rPr>
        <w:br/>
      </w:r>
      <w:r w:rsidR="00DE524D">
        <w:rPr>
          <w:rFonts w:cs="Arial"/>
          <w:sz w:val="22"/>
          <w:lang w:eastAsia="ja-JP"/>
        </w:rPr>
        <w:t xml:space="preserve">It </w:t>
      </w:r>
      <w:r w:rsidR="003F5042">
        <w:rPr>
          <w:rFonts w:cs="Arial"/>
          <w:sz w:val="22"/>
          <w:lang w:eastAsia="ja-JP"/>
        </w:rPr>
        <w:t xml:space="preserve">is </w:t>
      </w:r>
      <w:r w:rsidR="00DE524D">
        <w:rPr>
          <w:rFonts w:cs="Arial"/>
          <w:sz w:val="22"/>
          <w:lang w:eastAsia="ja-JP"/>
        </w:rPr>
        <w:t xml:space="preserve">a visual </w:t>
      </w:r>
      <w:r>
        <w:rPr>
          <w:rFonts w:cs="Arial"/>
          <w:sz w:val="22"/>
          <w:lang w:eastAsia="ja-JP"/>
        </w:rPr>
        <w:t xml:space="preserve">delight </w:t>
      </w:r>
      <w:r w:rsidR="00DE524D">
        <w:rPr>
          <w:rFonts w:cs="Arial"/>
          <w:sz w:val="22"/>
          <w:lang w:eastAsia="ja-JP"/>
        </w:rPr>
        <w:t xml:space="preserve">of its own. </w:t>
      </w:r>
      <w:r w:rsidR="003F5042">
        <w:rPr>
          <w:rFonts w:cs="Arial"/>
          <w:sz w:val="22"/>
          <w:lang w:eastAsia="ja-JP"/>
        </w:rPr>
        <w:t>The compactness of the integrated indoor unit is emphasized by its sleek design and modern look, easy blending in with other household appliances</w:t>
      </w:r>
      <w:r w:rsidR="003F5042" w:rsidRPr="00D32D6E">
        <w:rPr>
          <w:rFonts w:cs="Arial"/>
          <w:sz w:val="22"/>
          <w:lang w:eastAsia="ja-JP"/>
        </w:rPr>
        <w:t xml:space="preserve"> </w:t>
      </w:r>
      <w:r w:rsidR="003F5042">
        <w:rPr>
          <w:rFonts w:cs="Arial"/>
          <w:sz w:val="22"/>
          <w:lang w:eastAsia="ja-JP"/>
        </w:rPr>
        <w:t>in the basement or somewhere else</w:t>
      </w:r>
      <w:r w:rsidR="009A5DBD" w:rsidRPr="00D32D6E">
        <w:rPr>
          <w:rFonts w:cs="Arial"/>
          <w:sz w:val="22"/>
          <w:lang w:eastAsia="ja-JP"/>
        </w:rPr>
        <w:t>.</w:t>
      </w:r>
      <w:r w:rsidR="009A5DBD">
        <w:rPr>
          <w:rFonts w:cs="Arial"/>
          <w:sz w:val="22"/>
          <w:lang w:eastAsia="ja-JP"/>
        </w:rPr>
        <w:t xml:space="preserve"> Rated A+++, the</w:t>
      </w:r>
      <w:r w:rsidR="002D4D0B">
        <w:rPr>
          <w:rFonts w:cs="Arial"/>
          <w:sz w:val="22"/>
          <w:lang w:eastAsia="ja-JP"/>
        </w:rPr>
        <w:t xml:space="preserve"> air-to-water</w:t>
      </w:r>
      <w:r w:rsidR="009A5DBD">
        <w:rPr>
          <w:rFonts w:cs="Arial"/>
          <w:sz w:val="22"/>
          <w:lang w:eastAsia="ja-JP"/>
        </w:rPr>
        <w:t xml:space="preserve"> heat pump is equally suited for new and retrofit installation as well as suitable for connection with </w:t>
      </w:r>
      <w:r w:rsidR="0070787E">
        <w:rPr>
          <w:rFonts w:cs="Arial"/>
          <w:sz w:val="22"/>
          <w:lang w:eastAsia="ja-JP"/>
        </w:rPr>
        <w:t>underfloor</w:t>
      </w:r>
      <w:r w:rsidR="009A5DBD">
        <w:rPr>
          <w:rFonts w:cs="Arial"/>
          <w:sz w:val="22"/>
          <w:lang w:eastAsia="ja-JP"/>
        </w:rPr>
        <w:t xml:space="preserve"> heating systems and radiators</w:t>
      </w:r>
      <w:r w:rsidR="004975C7">
        <w:rPr>
          <w:rFonts w:cs="Arial"/>
          <w:sz w:val="22"/>
          <w:lang w:eastAsia="ja-JP"/>
        </w:rPr>
        <w:t>, fitting perfectly in your low energy home</w:t>
      </w:r>
    </w:p>
    <w:p w:rsidR="009A5DBD" w:rsidRDefault="0070787E" w:rsidP="00CA0B43">
      <w:pPr>
        <w:shd w:val="clear" w:color="auto" w:fill="FFFFFF"/>
        <w:spacing w:before="100" w:beforeAutospacing="1" w:after="100" w:afterAutospacing="1"/>
        <w:outlineLvl w:val="1"/>
        <w:rPr>
          <w:rFonts w:cs="Arial"/>
          <w:sz w:val="22"/>
          <w:lang w:eastAsia="ja-JP"/>
        </w:rPr>
      </w:pPr>
      <w:proofErr w:type="spellStart"/>
      <w:r>
        <w:rPr>
          <w:rFonts w:cs="Arial"/>
          <w:sz w:val="22"/>
          <w:lang w:eastAsia="ja-JP"/>
        </w:rPr>
        <w:t>Powerd</w:t>
      </w:r>
      <w:proofErr w:type="spellEnd"/>
      <w:r>
        <w:rPr>
          <w:rFonts w:cs="Arial"/>
          <w:sz w:val="22"/>
          <w:lang w:eastAsia="ja-JP"/>
        </w:rPr>
        <w:t xml:space="preserve"> by </w:t>
      </w:r>
      <w:proofErr w:type="spellStart"/>
      <w:r>
        <w:rPr>
          <w:rFonts w:cs="Arial"/>
          <w:sz w:val="22"/>
          <w:lang w:eastAsia="ja-JP"/>
        </w:rPr>
        <w:t>Blue</w:t>
      </w:r>
      <w:r w:rsidRPr="0070787E">
        <w:rPr>
          <w:rFonts w:cs="Arial"/>
          <w:sz w:val="22"/>
          <w:lang w:eastAsia="ja-JP"/>
        </w:rPr>
        <w:t>vo</w:t>
      </w:r>
      <w:r>
        <w:rPr>
          <w:rFonts w:cs="Arial"/>
          <w:sz w:val="22"/>
          <w:lang w:eastAsia="ja-JP"/>
        </w:rPr>
        <w:t>lu</w:t>
      </w:r>
      <w:r w:rsidRPr="0070787E">
        <w:rPr>
          <w:rFonts w:cs="Arial"/>
          <w:sz w:val="22"/>
          <w:lang w:eastAsia="ja-JP"/>
        </w:rPr>
        <w:t>tion</w:t>
      </w:r>
      <w:proofErr w:type="spellEnd"/>
      <w:r w:rsidRPr="0070787E">
        <w:rPr>
          <w:rFonts w:cs="Arial"/>
          <w:sz w:val="22"/>
          <w:lang w:eastAsia="ja-JP"/>
        </w:rPr>
        <w:t xml:space="preserve"> – the innovative air conditioning solution for heating and cooling requirements</w:t>
      </w:r>
      <w:r>
        <w:rPr>
          <w:rFonts w:cs="Arial"/>
          <w:sz w:val="22"/>
          <w:lang w:eastAsia="ja-JP"/>
        </w:rPr>
        <w:t xml:space="preserve"> from </w:t>
      </w:r>
      <w:r w:rsidR="003F5042">
        <w:rPr>
          <w:rFonts w:cs="Arial"/>
          <w:sz w:val="22"/>
          <w:lang w:eastAsia="ja-JP"/>
        </w:rPr>
        <w:t>Daikin</w:t>
      </w:r>
      <w:r>
        <w:rPr>
          <w:rFonts w:cs="Arial"/>
          <w:sz w:val="22"/>
          <w:lang w:eastAsia="ja-JP"/>
        </w:rPr>
        <w:t xml:space="preserve"> – the system runs with low environmental impact and </w:t>
      </w:r>
      <w:r w:rsidR="009A5DBD" w:rsidRPr="00D32D6E">
        <w:rPr>
          <w:rFonts w:cs="Arial"/>
          <w:sz w:val="22"/>
          <w:lang w:eastAsia="ja-JP"/>
        </w:rPr>
        <w:t>can heat and store high volumes of hot water up with low standing losses</w:t>
      </w:r>
      <w:r>
        <w:rPr>
          <w:rFonts w:cs="Arial"/>
          <w:sz w:val="22"/>
          <w:lang w:eastAsia="ja-JP"/>
        </w:rPr>
        <w:t>.</w:t>
      </w:r>
      <w:r w:rsidR="000F30F5">
        <w:rPr>
          <w:rFonts w:cs="Arial"/>
          <w:sz w:val="22"/>
          <w:lang w:eastAsia="ja-JP"/>
        </w:rPr>
        <w:t xml:space="preserve"> </w:t>
      </w:r>
      <w:r w:rsidR="00D936A5">
        <w:rPr>
          <w:rFonts w:cs="Arial"/>
          <w:sz w:val="22"/>
          <w:lang w:eastAsia="ja-JP"/>
        </w:rPr>
        <w:t>With the addition of thermal s</w:t>
      </w:r>
      <w:r w:rsidR="00D936A5" w:rsidRPr="00D936A5">
        <w:rPr>
          <w:rFonts w:cs="Arial"/>
          <w:sz w:val="22"/>
          <w:lang w:eastAsia="ja-JP"/>
        </w:rPr>
        <w:t>olar panels,</w:t>
      </w:r>
      <w:r w:rsidR="00D936A5">
        <w:rPr>
          <w:rFonts w:cs="Arial"/>
          <w:sz w:val="22"/>
          <w:lang w:eastAsia="ja-JP"/>
        </w:rPr>
        <w:t xml:space="preserve"> the system can use up to 70</w:t>
      </w:r>
      <w:r w:rsidR="00791292">
        <w:rPr>
          <w:rFonts w:cs="Arial"/>
          <w:sz w:val="22"/>
          <w:lang w:eastAsia="ja-JP"/>
        </w:rPr>
        <w:t xml:space="preserve"> percent</w:t>
      </w:r>
      <w:r w:rsidR="00D936A5">
        <w:rPr>
          <w:rFonts w:cs="Arial"/>
          <w:sz w:val="22"/>
          <w:lang w:eastAsia="ja-JP"/>
        </w:rPr>
        <w:t xml:space="preserve"> of the solar energy required for the hot water production. </w:t>
      </w:r>
    </w:p>
    <w:p w:rsidR="00F17D54" w:rsidRDefault="00F17D54" w:rsidP="00F17D54">
      <w:pPr>
        <w:shd w:val="clear" w:color="auto" w:fill="FFFFFF"/>
        <w:spacing w:before="100" w:beforeAutospacing="1" w:after="100" w:afterAutospacing="1"/>
        <w:outlineLvl w:val="1"/>
        <w:rPr>
          <w:rFonts w:eastAsia="MS Mincho" w:cs="Times New Roman"/>
          <w:bCs/>
          <w:color w:val="5F5F5F" w:themeColor="background2"/>
          <w:sz w:val="32"/>
          <w:szCs w:val="26"/>
          <w:lang w:val="en-GB"/>
        </w:rPr>
      </w:pPr>
      <w:r w:rsidRPr="00D32D6E">
        <w:rPr>
          <w:rFonts w:cs="Arial"/>
          <w:i/>
          <w:sz w:val="22"/>
          <w:lang w:eastAsia="ja-JP"/>
        </w:rPr>
        <w:lastRenderedPageBreak/>
        <w:t xml:space="preserve">“With many years of air-to-water heat pump experience and over </w:t>
      </w:r>
      <w:r w:rsidR="0011386B">
        <w:rPr>
          <w:rFonts w:cs="Arial"/>
          <w:i/>
          <w:sz w:val="22"/>
          <w:lang w:eastAsia="ja-JP"/>
        </w:rPr>
        <w:t>400</w:t>
      </w:r>
      <w:r>
        <w:rPr>
          <w:rFonts w:cs="Arial"/>
          <w:i/>
          <w:sz w:val="22"/>
          <w:lang w:eastAsia="ja-JP"/>
        </w:rPr>
        <w:t>.</w:t>
      </w:r>
      <w:r w:rsidRPr="00D32D6E">
        <w:rPr>
          <w:rFonts w:cs="Arial"/>
          <w:i/>
          <w:sz w:val="22"/>
          <w:lang w:eastAsia="ja-JP"/>
        </w:rPr>
        <w:t xml:space="preserve">000 units installed throughout Europe, we strive continuously to </w:t>
      </w:r>
      <w:proofErr w:type="spellStart"/>
      <w:r w:rsidRPr="00D32D6E">
        <w:rPr>
          <w:rFonts w:cs="Arial"/>
          <w:i/>
          <w:sz w:val="22"/>
          <w:lang w:eastAsia="ja-JP"/>
        </w:rPr>
        <w:t>optimise</w:t>
      </w:r>
      <w:proofErr w:type="spellEnd"/>
      <w:r w:rsidRPr="00D32D6E">
        <w:rPr>
          <w:rFonts w:cs="Arial"/>
          <w:i/>
          <w:sz w:val="22"/>
          <w:lang w:eastAsia="ja-JP"/>
        </w:rPr>
        <w:t xml:space="preserve"> the operational performance of Daikin </w:t>
      </w:r>
      <w:proofErr w:type="spellStart"/>
      <w:r w:rsidRPr="00D32D6E">
        <w:rPr>
          <w:rFonts w:cs="Arial"/>
          <w:i/>
          <w:sz w:val="22"/>
          <w:lang w:eastAsia="ja-JP"/>
        </w:rPr>
        <w:t>Altherma</w:t>
      </w:r>
      <w:proofErr w:type="spellEnd"/>
      <w:r w:rsidRPr="00D32D6E">
        <w:rPr>
          <w:rFonts w:cs="Arial"/>
          <w:i/>
          <w:sz w:val="22"/>
          <w:lang w:eastAsia="ja-JP"/>
        </w:rPr>
        <w:t xml:space="preserve"> products.</w:t>
      </w:r>
      <w:r>
        <w:rPr>
          <w:rFonts w:cs="Arial"/>
          <w:i/>
          <w:sz w:val="22"/>
          <w:lang w:eastAsia="ja-JP"/>
        </w:rPr>
        <w:t xml:space="preserve">” said </w:t>
      </w:r>
      <w:r>
        <w:rPr>
          <w:sz w:val="22"/>
        </w:rPr>
        <w:t>Daikin</w:t>
      </w:r>
      <w:r w:rsidRPr="00D32D6E">
        <w:rPr>
          <w:rFonts w:cs="Arial"/>
          <w:sz w:val="22"/>
          <w:lang w:eastAsia="ja-JP"/>
        </w:rPr>
        <w:t xml:space="preserve"> Europe’s Deputy General Manager, Bart </w:t>
      </w:r>
      <w:proofErr w:type="spellStart"/>
      <w:r w:rsidRPr="00D32D6E">
        <w:rPr>
          <w:rFonts w:cs="Arial"/>
          <w:sz w:val="22"/>
          <w:lang w:eastAsia="ja-JP"/>
        </w:rPr>
        <w:t>Aspeslagh</w:t>
      </w:r>
      <w:proofErr w:type="spellEnd"/>
      <w:r w:rsidRPr="00D32D6E">
        <w:rPr>
          <w:rFonts w:cs="Arial"/>
          <w:sz w:val="22"/>
          <w:lang w:eastAsia="ja-JP"/>
        </w:rPr>
        <w:t>.</w:t>
      </w:r>
      <w:r>
        <w:rPr>
          <w:rFonts w:cs="Arial"/>
          <w:sz w:val="22"/>
          <w:lang w:eastAsia="ja-JP"/>
        </w:rPr>
        <w:t xml:space="preserve"> “</w:t>
      </w:r>
      <w:r w:rsidRPr="00D32D6E">
        <w:rPr>
          <w:rFonts w:cs="Arial"/>
          <w:i/>
          <w:sz w:val="22"/>
          <w:lang w:eastAsia="ja-JP"/>
        </w:rPr>
        <w:t xml:space="preserve">This is achieved by a constant focus on </w:t>
      </w:r>
      <w:proofErr w:type="spellStart"/>
      <w:r w:rsidRPr="00D32D6E">
        <w:rPr>
          <w:rFonts w:cs="Arial"/>
          <w:i/>
          <w:sz w:val="22"/>
          <w:lang w:eastAsia="ja-JP"/>
        </w:rPr>
        <w:t>minimising</w:t>
      </w:r>
      <w:proofErr w:type="spellEnd"/>
      <w:r w:rsidRPr="00D32D6E">
        <w:rPr>
          <w:rFonts w:cs="Arial"/>
          <w:i/>
          <w:sz w:val="22"/>
          <w:lang w:eastAsia="ja-JP"/>
        </w:rPr>
        <w:t xml:space="preserve"> power intake requirements across each new product development process, resulting in further reductions in running costs.”</w:t>
      </w:r>
    </w:p>
    <w:p w:rsidR="00D32D6E" w:rsidRDefault="007B0BD9" w:rsidP="0001176E">
      <w:pPr>
        <w:rPr>
          <w:rFonts w:cs="Arial"/>
          <w:sz w:val="22"/>
          <w:lang w:eastAsia="ja-JP"/>
        </w:rPr>
      </w:pPr>
      <w:r>
        <w:rPr>
          <w:rFonts w:cs="Arial"/>
          <w:sz w:val="22"/>
          <w:lang w:eastAsia="ja-JP"/>
        </w:rPr>
        <w:t xml:space="preserve">With the smart control technology Daikin </w:t>
      </w:r>
      <w:proofErr w:type="spellStart"/>
      <w:r>
        <w:rPr>
          <w:rFonts w:cs="Arial"/>
          <w:sz w:val="22"/>
          <w:lang w:eastAsia="ja-JP"/>
        </w:rPr>
        <w:t>Altherma</w:t>
      </w:r>
      <w:proofErr w:type="spellEnd"/>
      <w:r>
        <w:rPr>
          <w:rFonts w:cs="Arial"/>
          <w:sz w:val="22"/>
          <w:lang w:eastAsia="ja-JP"/>
        </w:rPr>
        <w:t xml:space="preserve"> 3 </w:t>
      </w:r>
      <w:r w:rsidRPr="00D32D6E">
        <w:rPr>
          <w:rFonts w:cs="Arial"/>
          <w:sz w:val="22"/>
          <w:lang w:eastAsia="ja-JP"/>
        </w:rPr>
        <w:t xml:space="preserve">can be controlled remotely from anywhere via the Daikin Online Controller </w:t>
      </w:r>
      <w:r w:rsidR="0011386B">
        <w:rPr>
          <w:rFonts w:cs="Arial"/>
          <w:sz w:val="22"/>
          <w:lang w:eastAsia="ja-JP"/>
        </w:rPr>
        <w:t>App</w:t>
      </w:r>
      <w:r>
        <w:rPr>
          <w:rFonts w:cs="Arial"/>
          <w:sz w:val="22"/>
          <w:lang w:eastAsia="ja-JP"/>
        </w:rPr>
        <w:t xml:space="preserve"> – allowing</w:t>
      </w:r>
      <w:r w:rsidRPr="00D32D6E">
        <w:rPr>
          <w:rFonts w:cs="Arial"/>
          <w:sz w:val="22"/>
          <w:lang w:eastAsia="ja-JP"/>
        </w:rPr>
        <w:t xml:space="preserve"> adjustment of home comfort levels to suit individual preferences while achieving further energy efficiencies. The system can also be fully integrated w</w:t>
      </w:r>
      <w:r>
        <w:rPr>
          <w:rFonts w:cs="Arial"/>
          <w:sz w:val="22"/>
          <w:lang w:eastAsia="ja-JP"/>
        </w:rPr>
        <w:t xml:space="preserve">ith others home control systems. </w:t>
      </w:r>
      <w:r>
        <w:rPr>
          <w:rFonts w:cs="Arial"/>
          <w:sz w:val="22"/>
          <w:lang w:eastAsia="ja-JP"/>
        </w:rPr>
        <w:br/>
      </w:r>
      <w:r w:rsidR="00D32D6E" w:rsidRPr="00D32D6E">
        <w:rPr>
          <w:rFonts w:cs="Arial"/>
          <w:color w:val="5F5F5F" w:themeColor="background2"/>
          <w:sz w:val="22"/>
          <w:lang w:eastAsia="ja-JP"/>
        </w:rPr>
        <w:br/>
      </w:r>
      <w:r w:rsidR="003F5042">
        <w:rPr>
          <w:rFonts w:cs="Arial"/>
          <w:sz w:val="22"/>
          <w:lang w:eastAsia="ja-JP"/>
        </w:rPr>
        <w:t>Talking about comfort, the</w:t>
      </w:r>
      <w:r w:rsidR="00D32D6E" w:rsidRPr="00D32D6E">
        <w:rPr>
          <w:rFonts w:cs="Arial"/>
          <w:sz w:val="22"/>
          <w:lang w:eastAsia="ja-JP"/>
        </w:rPr>
        <w:t xml:space="preserve"> </w:t>
      </w:r>
      <w:r w:rsidR="003F5042">
        <w:rPr>
          <w:rFonts w:cs="Arial"/>
          <w:sz w:val="22"/>
          <w:lang w:eastAsia="ja-JP"/>
        </w:rPr>
        <w:t xml:space="preserve">Daikin </w:t>
      </w:r>
      <w:proofErr w:type="spellStart"/>
      <w:r w:rsidR="00D32D6E" w:rsidRPr="00D32D6E">
        <w:rPr>
          <w:rFonts w:cs="Arial"/>
          <w:sz w:val="22"/>
          <w:lang w:eastAsia="ja-JP"/>
        </w:rPr>
        <w:t>Altherma</w:t>
      </w:r>
      <w:proofErr w:type="spellEnd"/>
      <w:r w:rsidR="00D32D6E" w:rsidRPr="00D32D6E">
        <w:rPr>
          <w:rFonts w:cs="Arial"/>
          <w:sz w:val="22"/>
          <w:lang w:eastAsia="ja-JP"/>
        </w:rPr>
        <w:t xml:space="preserve"> 3 is </w:t>
      </w:r>
      <w:r w:rsidR="00D24C76">
        <w:rPr>
          <w:rFonts w:cs="Arial"/>
          <w:sz w:val="22"/>
          <w:lang w:eastAsia="ja-JP"/>
        </w:rPr>
        <w:t>d</w:t>
      </w:r>
      <w:r w:rsidR="00791292">
        <w:rPr>
          <w:rFonts w:cs="Arial"/>
          <w:sz w:val="22"/>
          <w:lang w:eastAsia="ja-JP"/>
        </w:rPr>
        <w:t xml:space="preserve">elivered ready to go, </w:t>
      </w:r>
      <w:r w:rsidR="00D32D6E" w:rsidRPr="00D32D6E">
        <w:rPr>
          <w:rFonts w:cs="Arial"/>
          <w:sz w:val="22"/>
          <w:lang w:eastAsia="ja-JP"/>
        </w:rPr>
        <w:t>teste</w:t>
      </w:r>
      <w:r w:rsidR="00791292">
        <w:rPr>
          <w:rFonts w:cs="Arial"/>
          <w:sz w:val="22"/>
          <w:lang w:eastAsia="ja-JP"/>
        </w:rPr>
        <w:t>d and charged with refrigerant</w:t>
      </w:r>
      <w:r w:rsidR="00D24C76">
        <w:rPr>
          <w:rFonts w:cs="Arial"/>
          <w:sz w:val="22"/>
          <w:lang w:eastAsia="ja-JP"/>
        </w:rPr>
        <w:t>.</w:t>
      </w:r>
      <w:r w:rsidR="00D32D6E" w:rsidRPr="00D32D6E">
        <w:rPr>
          <w:rFonts w:cs="Arial"/>
          <w:sz w:val="22"/>
          <w:lang w:eastAsia="ja-JP"/>
        </w:rPr>
        <w:t xml:space="preserve"> Configuration is simple using the supplied configuration wizard, which can be downloaded (from 2018 this tool will also be available online via the </w:t>
      </w:r>
      <w:r w:rsidR="003F5042">
        <w:rPr>
          <w:rFonts w:cs="Arial"/>
          <w:sz w:val="22"/>
          <w:lang w:eastAsia="ja-JP"/>
        </w:rPr>
        <w:t xml:space="preserve">Daikin </w:t>
      </w:r>
      <w:r w:rsidR="00D32D6E" w:rsidRPr="00D32D6E">
        <w:rPr>
          <w:rFonts w:cs="Arial"/>
          <w:sz w:val="22"/>
          <w:lang w:eastAsia="ja-JP"/>
        </w:rPr>
        <w:t xml:space="preserve">Cloud Service). </w:t>
      </w:r>
      <w:r w:rsidR="00545098">
        <w:rPr>
          <w:rFonts w:cs="Arial"/>
          <w:sz w:val="22"/>
          <w:lang w:eastAsia="ja-JP"/>
        </w:rPr>
        <w:t>A</w:t>
      </w:r>
      <w:r w:rsidR="00D32D6E" w:rsidRPr="00D32D6E">
        <w:rPr>
          <w:rFonts w:cs="Arial"/>
          <w:sz w:val="22"/>
          <w:lang w:eastAsia="ja-JP"/>
        </w:rPr>
        <w:t>ll servicing can be done from the front by removing front panel and all piping can be accessed at the top of the unit.</w:t>
      </w:r>
    </w:p>
    <w:p w:rsidR="003F5042" w:rsidRDefault="003F5042" w:rsidP="003F5042">
      <w:pPr>
        <w:shd w:val="clear" w:color="auto" w:fill="FFFFFF"/>
        <w:spacing w:before="100" w:beforeAutospacing="1" w:after="100" w:afterAutospacing="1"/>
        <w:outlineLvl w:val="1"/>
        <w:rPr>
          <w:rFonts w:cs="Arial"/>
          <w:sz w:val="22"/>
          <w:lang w:eastAsia="ja-JP"/>
        </w:rPr>
      </w:pPr>
      <w:r>
        <w:rPr>
          <w:rFonts w:cs="Arial"/>
          <w:sz w:val="22"/>
          <w:lang w:eastAsia="ja-JP"/>
        </w:rPr>
        <w:t>All you have to do is to enjoy the comfort.</w:t>
      </w:r>
    </w:p>
    <w:p w:rsidR="001D5245" w:rsidRDefault="001D5245" w:rsidP="001D5245">
      <w:pPr>
        <w:pStyle w:val="Heading4"/>
        <w:numPr>
          <w:ilvl w:val="0"/>
          <w:numId w:val="0"/>
        </w:numPr>
        <w:tabs>
          <w:tab w:val="left" w:pos="720"/>
        </w:tabs>
        <w:spacing w:after="240"/>
        <w:rPr>
          <w:b w:val="0"/>
        </w:rPr>
      </w:pPr>
      <w:r>
        <w:rPr>
          <w:b w:val="0"/>
        </w:rPr>
        <w:t xml:space="preserve">DAIKIN </w:t>
      </w:r>
      <w:proofErr w:type="spellStart"/>
      <w:r>
        <w:rPr>
          <w:b w:val="0"/>
        </w:rPr>
        <w:t>Airconditioning</w:t>
      </w:r>
      <w:proofErr w:type="spellEnd"/>
      <w:r>
        <w:rPr>
          <w:b w:val="0"/>
        </w:rPr>
        <w:t xml:space="preserve"> Central Europe </w:t>
      </w:r>
    </w:p>
    <w:p w:rsidR="00F17D54" w:rsidRPr="001D5245" w:rsidRDefault="001D5245" w:rsidP="001D5245">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its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Austria. The product portfolio comprises products and solutions for heating, cooling, ventilation, air</w:t>
      </w:r>
      <w:r w:rsidR="0011386B">
        <w:rPr>
          <w:rFonts w:eastAsia="Times New Roman" w:cstheme="minorHAnsi"/>
          <w:szCs w:val="20"/>
          <w:lang w:val="en-GB" w:eastAsia="de-AT"/>
        </w:rPr>
        <w:t xml:space="preserve"> </w:t>
      </w:r>
      <w:r>
        <w:rPr>
          <w:rFonts w:eastAsia="Times New Roman" w:cstheme="minorHAnsi"/>
          <w:szCs w:val="20"/>
          <w:lang w:val="en-GB" w:eastAsia="de-AT"/>
        </w:rPr>
        <w:t xml:space="preserve">conditioning and refrigeration. Roughly </w:t>
      </w:r>
      <w:r w:rsidR="00643EE0">
        <w:rPr>
          <w:rFonts w:eastAsia="Times New Roman" w:cstheme="minorHAnsi"/>
          <w:szCs w:val="20"/>
          <w:lang w:val="en-GB" w:eastAsia="de-AT"/>
        </w:rPr>
        <w:t>320</w:t>
      </w:r>
      <w:r>
        <w:rPr>
          <w:rFonts w:eastAsia="Times New Roman" w:cstheme="minorHAnsi"/>
          <w:szCs w:val="20"/>
          <w:lang w:val="en-GB" w:eastAsia="de-AT"/>
        </w:rPr>
        <w:t xml:space="preserve"> employees are in charge of the sales and service activities in 15 countries in Central- and Eastern Europe (Austria, Czech Republic, Slovakia, Hungary, Romania, Bulgaria, Moldavia, Slovenia, Serbia, Croatia, Bosnia &amp; Herzegovina, Macedonia, Montenegro, Kosovo, Albania).</w:t>
      </w:r>
    </w:p>
    <w:p w:rsidR="00321C97" w:rsidRPr="00321C97" w:rsidRDefault="00321C97" w:rsidP="00321C97">
      <w:pPr>
        <w:pStyle w:val="Heading4"/>
        <w:numPr>
          <w:ilvl w:val="0"/>
          <w:numId w:val="0"/>
        </w:numPr>
        <w:rPr>
          <w:b w:val="0"/>
        </w:rPr>
      </w:pPr>
      <w:r w:rsidRPr="00321C97">
        <w:rPr>
          <w:b w:val="0"/>
        </w:rPr>
        <w:t>About Daikin Europe N.V.</w:t>
      </w:r>
    </w:p>
    <w:p w:rsidR="00321C97" w:rsidRPr="00321C97" w:rsidRDefault="00321C97" w:rsidP="00321C97">
      <w:pPr>
        <w:pStyle w:val="TEXT-Boilerplateandcontact"/>
        <w:rPr>
          <w:rFonts w:asciiTheme="minorHAnsi" w:hAnsiTheme="minorHAnsi"/>
        </w:rPr>
      </w:pPr>
      <w:r w:rsidRPr="00321C97">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rsidR="00321C97" w:rsidRDefault="00321C97" w:rsidP="00321C97">
      <w:pPr>
        <w:pStyle w:val="TEXT-Boilerplateandcontact"/>
        <w:rPr>
          <w:rFonts w:asciiTheme="minorHAnsi" w:hAnsiTheme="minorHAnsi"/>
        </w:rPr>
      </w:pPr>
      <w:r w:rsidRPr="00321C97">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Default="00321C97" w:rsidP="00321C97">
      <w:pPr>
        <w:pStyle w:val="TEXT-Boilerplateandcontact"/>
        <w:rPr>
          <w:rFonts w:asciiTheme="minorHAnsi" w:hAnsiTheme="minorHAnsi"/>
        </w:rPr>
      </w:pPr>
    </w:p>
    <w:p w:rsidR="00321C97" w:rsidRPr="00321C97"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21C97">
        <w:rPr>
          <w:rFonts w:asciiTheme="minorHAnsi" w:eastAsia="MS Mincho" w:hAnsiTheme="minorHAnsi" w:cs="Times New Roman"/>
          <w:b w:val="0"/>
          <w:bCs/>
          <w:color w:val="5F5F5F" w:themeColor="background2"/>
          <w:sz w:val="22"/>
          <w:szCs w:val="26"/>
          <w:lang w:val="en-GB" w:eastAsia="en-US"/>
        </w:rPr>
        <w:t xml:space="preserve">Press contact: </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Marijke Slijkhuis</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 xml:space="preserve">Marketing &amp; Communication, Daikin </w:t>
      </w:r>
      <w:proofErr w:type="spellStart"/>
      <w:r w:rsidRPr="00321C97">
        <w:rPr>
          <w:rFonts w:asciiTheme="minorHAnsi" w:hAnsiTheme="minorHAnsi" w:cstheme="minorHAnsi"/>
          <w:sz w:val="18"/>
          <w:szCs w:val="20"/>
          <w:lang w:val="en-GB"/>
        </w:rPr>
        <w:t>Airconditioning</w:t>
      </w:r>
      <w:proofErr w:type="spellEnd"/>
      <w:r w:rsidRPr="00321C97">
        <w:rPr>
          <w:rFonts w:asciiTheme="minorHAnsi" w:hAnsiTheme="minorHAnsi" w:cstheme="minorHAnsi"/>
          <w:sz w:val="18"/>
          <w:szCs w:val="20"/>
          <w:lang w:val="en-GB"/>
        </w:rPr>
        <w:t xml:space="preserve"> Central Europe </w:t>
      </w:r>
      <w:proofErr w:type="spellStart"/>
      <w:r w:rsidRPr="00321C97">
        <w:rPr>
          <w:rFonts w:asciiTheme="minorHAnsi" w:hAnsiTheme="minorHAnsi" w:cstheme="minorHAnsi"/>
          <w:sz w:val="18"/>
          <w:szCs w:val="20"/>
          <w:lang w:val="en-GB"/>
        </w:rPr>
        <w:t>HandelsgmbH</w:t>
      </w:r>
      <w:proofErr w:type="spellEnd"/>
    </w:p>
    <w:p w:rsidR="00321C97" w:rsidRPr="00643EE0"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643EE0">
        <w:rPr>
          <w:rFonts w:asciiTheme="minorHAnsi" w:hAnsiTheme="minorHAnsi" w:cstheme="minorHAnsi"/>
          <w:sz w:val="18"/>
          <w:szCs w:val="20"/>
          <w:lang w:val="fr-FR"/>
        </w:rPr>
        <w:t xml:space="preserve">Tel.: 43 (0)2236 32557-175 </w:t>
      </w:r>
    </w:p>
    <w:p w:rsidR="00321C97" w:rsidRPr="00643EE0"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643EE0">
        <w:rPr>
          <w:rFonts w:asciiTheme="minorHAnsi" w:hAnsiTheme="minorHAnsi" w:cstheme="minorHAnsi"/>
          <w:sz w:val="18"/>
          <w:szCs w:val="20"/>
          <w:lang w:val="fr-FR"/>
        </w:rPr>
        <w:lastRenderedPageBreak/>
        <w:t>Mail: slijkhuis.m@daikin.at</w:t>
      </w:r>
    </w:p>
    <w:p w:rsidR="00321C97" w:rsidRPr="00B85B9C"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B85B9C">
        <w:rPr>
          <w:rFonts w:asciiTheme="minorHAnsi" w:hAnsiTheme="minorHAnsi" w:cstheme="minorHAnsi"/>
          <w:sz w:val="18"/>
          <w:szCs w:val="20"/>
          <w:lang w:val="de-AT"/>
        </w:rPr>
        <w:t>campus</w:t>
      </w:r>
      <w:proofErr w:type="spellEnd"/>
      <w:r w:rsidRPr="00B85B9C">
        <w:rPr>
          <w:rFonts w:asciiTheme="minorHAnsi" w:hAnsiTheme="minorHAnsi" w:cstheme="minorHAnsi"/>
          <w:sz w:val="18"/>
          <w:szCs w:val="20"/>
          <w:lang w:val="de-AT"/>
        </w:rPr>
        <w:t xml:space="preserve"> 21, Europaring F12/402, 2345 Brunn am Gebirge, Austria  </w:t>
      </w:r>
    </w:p>
    <w:sectPr w:rsidR="00321C97" w:rsidRPr="00B85B9C" w:rsidSect="00321C97">
      <w:headerReference w:type="default" r:id="rId8"/>
      <w:footerReference w:type="default" r:id="rId9"/>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B46" w:rsidRDefault="00C02B46" w:rsidP="000C65B2">
      <w:pPr>
        <w:spacing w:after="0" w:line="240" w:lineRule="auto"/>
      </w:pPr>
      <w:r>
        <w:separator/>
      </w:r>
    </w:p>
  </w:endnote>
  <w:endnote w:type="continuationSeparator" w:id="0">
    <w:p w:rsidR="00C02B46" w:rsidRDefault="00C02B46"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00C" w:rsidRDefault="00C7000C" w:rsidP="005250A2">
    <w:pPr>
      <w:pStyle w:val="Footer"/>
      <w:ind w:hanging="1440"/>
      <w:rPr>
        <w:noProof/>
      </w:rPr>
    </w:pPr>
  </w:p>
  <w:p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B46" w:rsidRDefault="00C02B46" w:rsidP="000C65B2">
      <w:pPr>
        <w:spacing w:after="0" w:line="240" w:lineRule="auto"/>
      </w:pPr>
      <w:r>
        <w:separator/>
      </w:r>
    </w:p>
  </w:footnote>
  <w:footnote w:type="continuationSeparator" w:id="0">
    <w:p w:rsidR="00C02B46" w:rsidRDefault="00C02B46"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5C27AE7A" wp14:editId="795D590E">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2441F9" w:rsidRPr="002441F9">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attachedTemplate r:id="rId1"/>
  <w:defaultTabStop w:val="720"/>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04BE1"/>
    <w:rsid w:val="0001176E"/>
    <w:rsid w:val="00012A26"/>
    <w:rsid w:val="0002718E"/>
    <w:rsid w:val="00032BAB"/>
    <w:rsid w:val="00034675"/>
    <w:rsid w:val="0005346B"/>
    <w:rsid w:val="000551D5"/>
    <w:rsid w:val="00055966"/>
    <w:rsid w:val="00063F4C"/>
    <w:rsid w:val="000645D5"/>
    <w:rsid w:val="00077AD3"/>
    <w:rsid w:val="000A7D2F"/>
    <w:rsid w:val="000B6BD3"/>
    <w:rsid w:val="000C11B9"/>
    <w:rsid w:val="000C5AEB"/>
    <w:rsid w:val="000C65B2"/>
    <w:rsid w:val="000D1C07"/>
    <w:rsid w:val="000F30F5"/>
    <w:rsid w:val="000F6F8D"/>
    <w:rsid w:val="001052F1"/>
    <w:rsid w:val="00111112"/>
    <w:rsid w:val="00111767"/>
    <w:rsid w:val="001136BE"/>
    <w:rsid w:val="0011386B"/>
    <w:rsid w:val="00126D35"/>
    <w:rsid w:val="001374D4"/>
    <w:rsid w:val="00146C07"/>
    <w:rsid w:val="00150B88"/>
    <w:rsid w:val="00153BC4"/>
    <w:rsid w:val="00175EAB"/>
    <w:rsid w:val="001855AF"/>
    <w:rsid w:val="00185D2A"/>
    <w:rsid w:val="001A5E44"/>
    <w:rsid w:val="001C36CE"/>
    <w:rsid w:val="001C50CA"/>
    <w:rsid w:val="001D5245"/>
    <w:rsid w:val="001E09ED"/>
    <w:rsid w:val="001F1648"/>
    <w:rsid w:val="00203538"/>
    <w:rsid w:val="00216755"/>
    <w:rsid w:val="002441F9"/>
    <w:rsid w:val="00257D4E"/>
    <w:rsid w:val="0026092F"/>
    <w:rsid w:val="00275BB4"/>
    <w:rsid w:val="00276E2E"/>
    <w:rsid w:val="002826DB"/>
    <w:rsid w:val="002835EC"/>
    <w:rsid w:val="00290B0C"/>
    <w:rsid w:val="002A1789"/>
    <w:rsid w:val="002A2BE5"/>
    <w:rsid w:val="002C788C"/>
    <w:rsid w:val="002D4D0B"/>
    <w:rsid w:val="002E1371"/>
    <w:rsid w:val="002E68F4"/>
    <w:rsid w:val="002E6C02"/>
    <w:rsid w:val="0030354B"/>
    <w:rsid w:val="003066D0"/>
    <w:rsid w:val="00321C97"/>
    <w:rsid w:val="00327B35"/>
    <w:rsid w:val="00330ABB"/>
    <w:rsid w:val="00331E9E"/>
    <w:rsid w:val="00332661"/>
    <w:rsid w:val="00333EA4"/>
    <w:rsid w:val="00345EDE"/>
    <w:rsid w:val="0035632C"/>
    <w:rsid w:val="0035723A"/>
    <w:rsid w:val="00363414"/>
    <w:rsid w:val="00367829"/>
    <w:rsid w:val="00375FEF"/>
    <w:rsid w:val="00384EB9"/>
    <w:rsid w:val="003951F0"/>
    <w:rsid w:val="0039650B"/>
    <w:rsid w:val="00396EAD"/>
    <w:rsid w:val="00397967"/>
    <w:rsid w:val="00397AF0"/>
    <w:rsid w:val="003A3CC5"/>
    <w:rsid w:val="003A3FBE"/>
    <w:rsid w:val="003B5634"/>
    <w:rsid w:val="003D699D"/>
    <w:rsid w:val="003D7295"/>
    <w:rsid w:val="003E1AE9"/>
    <w:rsid w:val="003F4901"/>
    <w:rsid w:val="003F5042"/>
    <w:rsid w:val="00400866"/>
    <w:rsid w:val="00406228"/>
    <w:rsid w:val="004122B7"/>
    <w:rsid w:val="0041780C"/>
    <w:rsid w:val="004278DB"/>
    <w:rsid w:val="00436F6C"/>
    <w:rsid w:val="004408C0"/>
    <w:rsid w:val="00452601"/>
    <w:rsid w:val="004669A3"/>
    <w:rsid w:val="00471687"/>
    <w:rsid w:val="00475D0E"/>
    <w:rsid w:val="00475EC3"/>
    <w:rsid w:val="00491B3B"/>
    <w:rsid w:val="004975C7"/>
    <w:rsid w:val="004977C8"/>
    <w:rsid w:val="004A7AA8"/>
    <w:rsid w:val="004C2489"/>
    <w:rsid w:val="004C4C87"/>
    <w:rsid w:val="004D47A7"/>
    <w:rsid w:val="004D723E"/>
    <w:rsid w:val="004E66FE"/>
    <w:rsid w:val="004F2588"/>
    <w:rsid w:val="004F5BF7"/>
    <w:rsid w:val="00506129"/>
    <w:rsid w:val="00522446"/>
    <w:rsid w:val="005250A2"/>
    <w:rsid w:val="00531EBF"/>
    <w:rsid w:val="005343EB"/>
    <w:rsid w:val="00545098"/>
    <w:rsid w:val="0054553C"/>
    <w:rsid w:val="00560070"/>
    <w:rsid w:val="00563CA8"/>
    <w:rsid w:val="0058361C"/>
    <w:rsid w:val="005856CC"/>
    <w:rsid w:val="00591880"/>
    <w:rsid w:val="005B2ACB"/>
    <w:rsid w:val="005B3DA7"/>
    <w:rsid w:val="005B48B9"/>
    <w:rsid w:val="005B7480"/>
    <w:rsid w:val="005B7930"/>
    <w:rsid w:val="005C1657"/>
    <w:rsid w:val="006009B6"/>
    <w:rsid w:val="00606360"/>
    <w:rsid w:val="006423F2"/>
    <w:rsid w:val="00643EE0"/>
    <w:rsid w:val="00685F0D"/>
    <w:rsid w:val="00687A1D"/>
    <w:rsid w:val="00693DC0"/>
    <w:rsid w:val="006970EE"/>
    <w:rsid w:val="006D533C"/>
    <w:rsid w:val="006E3B03"/>
    <w:rsid w:val="006E441D"/>
    <w:rsid w:val="006E5B79"/>
    <w:rsid w:val="006E7698"/>
    <w:rsid w:val="006F58A2"/>
    <w:rsid w:val="007004E9"/>
    <w:rsid w:val="0070787E"/>
    <w:rsid w:val="0071291E"/>
    <w:rsid w:val="007145EE"/>
    <w:rsid w:val="0071740C"/>
    <w:rsid w:val="00723CB7"/>
    <w:rsid w:val="00743631"/>
    <w:rsid w:val="00766C09"/>
    <w:rsid w:val="00781ADD"/>
    <w:rsid w:val="007908F9"/>
    <w:rsid w:val="00791292"/>
    <w:rsid w:val="00797F32"/>
    <w:rsid w:val="007A521D"/>
    <w:rsid w:val="007B0BD9"/>
    <w:rsid w:val="007B2CDF"/>
    <w:rsid w:val="007D11B8"/>
    <w:rsid w:val="008026CE"/>
    <w:rsid w:val="00805CEA"/>
    <w:rsid w:val="008326C2"/>
    <w:rsid w:val="00835742"/>
    <w:rsid w:val="00835BEB"/>
    <w:rsid w:val="00844E38"/>
    <w:rsid w:val="00863405"/>
    <w:rsid w:val="008760AB"/>
    <w:rsid w:val="00885DD1"/>
    <w:rsid w:val="008D1149"/>
    <w:rsid w:val="008D133B"/>
    <w:rsid w:val="008D3159"/>
    <w:rsid w:val="008E167D"/>
    <w:rsid w:val="008E507F"/>
    <w:rsid w:val="008E5E9E"/>
    <w:rsid w:val="008E64A6"/>
    <w:rsid w:val="009000D2"/>
    <w:rsid w:val="0093552D"/>
    <w:rsid w:val="00941C57"/>
    <w:rsid w:val="009421C2"/>
    <w:rsid w:val="00943D25"/>
    <w:rsid w:val="00961EE8"/>
    <w:rsid w:val="00974C50"/>
    <w:rsid w:val="00975C8B"/>
    <w:rsid w:val="009919D7"/>
    <w:rsid w:val="009A4946"/>
    <w:rsid w:val="009A5DBD"/>
    <w:rsid w:val="009C1545"/>
    <w:rsid w:val="009D2FA7"/>
    <w:rsid w:val="009D73A6"/>
    <w:rsid w:val="009E6F42"/>
    <w:rsid w:val="009E70E1"/>
    <w:rsid w:val="009F2DD4"/>
    <w:rsid w:val="009F33E3"/>
    <w:rsid w:val="00A02DDE"/>
    <w:rsid w:val="00A03C09"/>
    <w:rsid w:val="00A13EB4"/>
    <w:rsid w:val="00A16263"/>
    <w:rsid w:val="00A20EEE"/>
    <w:rsid w:val="00A24903"/>
    <w:rsid w:val="00A30686"/>
    <w:rsid w:val="00A32689"/>
    <w:rsid w:val="00A3281B"/>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A00DE"/>
    <w:rsid w:val="00AB245B"/>
    <w:rsid w:val="00AB362D"/>
    <w:rsid w:val="00AB4F85"/>
    <w:rsid w:val="00AC53A9"/>
    <w:rsid w:val="00AE1BC5"/>
    <w:rsid w:val="00AE2181"/>
    <w:rsid w:val="00AF7D5A"/>
    <w:rsid w:val="00B26DE8"/>
    <w:rsid w:val="00B32476"/>
    <w:rsid w:val="00B40F0F"/>
    <w:rsid w:val="00B438FA"/>
    <w:rsid w:val="00B44556"/>
    <w:rsid w:val="00B67BB8"/>
    <w:rsid w:val="00B73A9E"/>
    <w:rsid w:val="00B816F4"/>
    <w:rsid w:val="00B85B9C"/>
    <w:rsid w:val="00B870EC"/>
    <w:rsid w:val="00BA5F89"/>
    <w:rsid w:val="00BB6D28"/>
    <w:rsid w:val="00BC6B3E"/>
    <w:rsid w:val="00BC73C3"/>
    <w:rsid w:val="00BD0496"/>
    <w:rsid w:val="00BD2756"/>
    <w:rsid w:val="00BD4CA4"/>
    <w:rsid w:val="00C02B46"/>
    <w:rsid w:val="00C04673"/>
    <w:rsid w:val="00C12068"/>
    <w:rsid w:val="00C50180"/>
    <w:rsid w:val="00C5270D"/>
    <w:rsid w:val="00C528E2"/>
    <w:rsid w:val="00C55412"/>
    <w:rsid w:val="00C65B32"/>
    <w:rsid w:val="00C7000C"/>
    <w:rsid w:val="00C7423D"/>
    <w:rsid w:val="00C86436"/>
    <w:rsid w:val="00CA0B43"/>
    <w:rsid w:val="00CA6010"/>
    <w:rsid w:val="00CA6FDF"/>
    <w:rsid w:val="00CA7B53"/>
    <w:rsid w:val="00CC7C05"/>
    <w:rsid w:val="00CD1F05"/>
    <w:rsid w:val="00CD4D41"/>
    <w:rsid w:val="00CF17AB"/>
    <w:rsid w:val="00D03CC8"/>
    <w:rsid w:val="00D07426"/>
    <w:rsid w:val="00D172CA"/>
    <w:rsid w:val="00D24C76"/>
    <w:rsid w:val="00D25AF7"/>
    <w:rsid w:val="00D32D6E"/>
    <w:rsid w:val="00D52294"/>
    <w:rsid w:val="00D54049"/>
    <w:rsid w:val="00D644BD"/>
    <w:rsid w:val="00D706CB"/>
    <w:rsid w:val="00D71A11"/>
    <w:rsid w:val="00D72766"/>
    <w:rsid w:val="00D87DDC"/>
    <w:rsid w:val="00D936A5"/>
    <w:rsid w:val="00D96F31"/>
    <w:rsid w:val="00DA120C"/>
    <w:rsid w:val="00DA7016"/>
    <w:rsid w:val="00DB3FBB"/>
    <w:rsid w:val="00DC3A21"/>
    <w:rsid w:val="00DD1018"/>
    <w:rsid w:val="00DD404C"/>
    <w:rsid w:val="00DD58E3"/>
    <w:rsid w:val="00DE524D"/>
    <w:rsid w:val="00E022AA"/>
    <w:rsid w:val="00E03A8E"/>
    <w:rsid w:val="00E2594B"/>
    <w:rsid w:val="00E2746A"/>
    <w:rsid w:val="00E3286B"/>
    <w:rsid w:val="00E33D84"/>
    <w:rsid w:val="00E3651D"/>
    <w:rsid w:val="00E431DA"/>
    <w:rsid w:val="00E5511B"/>
    <w:rsid w:val="00E55D29"/>
    <w:rsid w:val="00E56013"/>
    <w:rsid w:val="00E64D6C"/>
    <w:rsid w:val="00E827D8"/>
    <w:rsid w:val="00E82A4F"/>
    <w:rsid w:val="00E87AC6"/>
    <w:rsid w:val="00EC24A8"/>
    <w:rsid w:val="00EC32A0"/>
    <w:rsid w:val="00EC5E91"/>
    <w:rsid w:val="00ED6EC1"/>
    <w:rsid w:val="00EF6242"/>
    <w:rsid w:val="00EF7301"/>
    <w:rsid w:val="00F04E2A"/>
    <w:rsid w:val="00F15B86"/>
    <w:rsid w:val="00F17D54"/>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4C9"/>
    <w:rsid w:val="00FC3E62"/>
    <w:rsid w:val="00FD730D"/>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CCD37D0"/>
  <w15:docId w15:val="{FFD0A944-0BD6-4C84-9D1F-10CFA6CA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672415653">
      <w:bodyDiv w:val="1"/>
      <w:marLeft w:val="0"/>
      <w:marRight w:val="0"/>
      <w:marTop w:val="0"/>
      <w:marBottom w:val="0"/>
      <w:divBdr>
        <w:top w:val="none" w:sz="0" w:space="0" w:color="auto"/>
        <w:left w:val="none" w:sz="0" w:space="0" w:color="auto"/>
        <w:bottom w:val="none" w:sz="0" w:space="0" w:color="auto"/>
        <w:right w:val="none" w:sz="0" w:space="0" w:color="auto"/>
      </w:divBdr>
    </w:div>
    <w:div w:id="169707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7937B-5243-409E-B3A2-063B0180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720</Words>
  <Characters>4109</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Daikin Europe NV</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9</cp:revision>
  <cp:lastPrinted>2016-05-31T11:31:00Z</cp:lastPrinted>
  <dcterms:created xsi:type="dcterms:W3CDTF">2018-04-20T13:09:00Z</dcterms:created>
  <dcterms:modified xsi:type="dcterms:W3CDTF">2018-06-12T13:22:00Z</dcterms:modified>
</cp:coreProperties>
</file>